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9.xml" ContentType="application/vnd.openxmlformats-officedocument.wordprocessingml.header+xml"/>
  <Override PartName="/word/headera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p w:rsidRPr="00B54D40" w:rsidR="00581933" w:rsidP="00B54D40" w:rsidRDefault="005711EE" w14:paraId="12C62E2B" w14:textId="5BFA157E">
      <w:pPr>
        <w:pStyle w:val="ZPNzevprce"/>
      </w:pPr>
      <w:r w:rsidRPr="005711EE">
        <w:t>Webová aplikace pro správu autoservisu</w:t>
      </w:r>
    </w:p>
    <w:p w:rsidR="00581933" w:rsidP="00581933" w:rsidRDefault="00264C02" w14:paraId="57E5D9F9" w14:textId="0FF0119F">
      <w:pPr>
        <w:pStyle w:val="ZPTypprce"/>
      </w:pPr>
      <w:r>
        <w:t>Semestrální projekt pro VWA</w:t>
      </w:r>
    </w:p>
    <w:p w:rsidR="005711EE" w:rsidP="002960CB" w:rsidRDefault="00264C02" w14:paraId="50324633" w14:textId="6816BB87">
      <w:pPr>
        <w:pStyle w:val="ZPOdsazennadpisy"/>
        <w:sectPr w:rsidR="005711EE" w:rsidSect="00196CE0">
          <w:headerReference w:type="first" r:id="rId8"/>
          <w:footerReference w:type="first" r:id="rId9"/>
          <w:pgSz w:w="11906" w:h="16838" w:orient="portrait" w:code="9"/>
          <w:pgMar w:top="1418" w:right="1418" w:bottom="1701" w:left="851" w:header="1701" w:footer="1276" w:gutter="1134"/>
          <w:cols w:space="708"/>
          <w:titlePg/>
          <w:docGrid w:linePitch="360"/>
          <w:headerReference w:type="default" r:id="R1a07c38b37af4777"/>
          <w:headerReference w:type="even" r:id="Rd98f45bbb27e41cf"/>
          <w:footerReference w:type="default" r:id="R4409186b59134e43"/>
          <w:footerReference w:type="even" r:id="R040b8f8d09424d99"/>
        </w:sectPr>
      </w:pPr>
      <w:r>
        <w:t>Autoři</w:t>
      </w:r>
      <w:r w:rsidR="00581933">
        <w:t>:</w:t>
      </w:r>
      <w:r>
        <w:t xml:space="preserve"> </w:t>
      </w:r>
      <w:r w:rsidR="005711EE">
        <w:t xml:space="preserve"> Ondřej Hrachovina, David </w:t>
      </w:r>
      <w:proofErr w:type="spellStart"/>
      <w:r w:rsidR="005711EE">
        <w:t>Kirsch</w:t>
      </w:r>
      <w:proofErr w:type="spellEnd"/>
    </w:p>
    <w:p w:rsidRPr="00501AEA" w:rsidR="00501AEA" w:rsidP="00C7011C" w:rsidRDefault="00501AEA" w14:paraId="716F3249" w14:textId="4E7E12B2">
      <w:pPr>
        <w:pStyle w:val="ZPPodkovnaprohlen"/>
        <w:rPr>
          <w:rStyle w:val="ZPAnglicktext"/>
          <w:lang w:val="cs-CZ"/>
        </w:rPr>
        <w:sectPr w:rsidRPr="00501AEA" w:rsidR="00501AEA" w:rsidSect="00501AEA">
          <w:headerReference w:type="first" r:id="rId10"/>
          <w:footerReference w:type="first" r:id="rId11"/>
          <w:pgSz w:w="11906" w:h="16838" w:orient="portrait" w:code="9"/>
          <w:pgMar w:top="1418" w:right="1418" w:bottom="1701" w:left="851" w:header="1701" w:footer="1276" w:gutter="1134"/>
          <w:cols w:space="708"/>
          <w:vAlign w:val="bottom"/>
          <w:titlePg/>
          <w:docGrid w:linePitch="360"/>
          <w:headerReference w:type="default" r:id="R76275cb548bf4e44"/>
          <w:headerReference w:type="even" r:id="Rc8c12a7ce0d44b30"/>
          <w:footerReference w:type="default" r:id="R1505801e2f0544d7"/>
          <w:footerReference w:type="even" r:id="R08e46e8924dd4d02"/>
        </w:sectPr>
      </w:pPr>
    </w:p>
    <w:sdt>
      <w:sdtPr>
        <w:id w:val="426298665"/>
        <w:docPartObj>
          <w:docPartGallery w:val="Table of Contents"/>
          <w:docPartUnique/>
        </w:docPartObj>
      </w:sdtPr>
      <w:sdtContent>
        <w:p w:rsidR="00502D9F" w:rsidP="00502D9F" w:rsidRDefault="4DC47084" w14:paraId="08C16604" w14:textId="77777777" w14:noSpellErr="1">
          <w:pPr>
            <w:pStyle w:val="Nadpisobsahu"/>
          </w:pPr>
          <w:r w:rsidR="10BC662B">
            <w:rPr/>
            <w:t>Obsah</w:t>
          </w:r>
        </w:p>
        <w:p w:rsidR="00D56257" w:rsidP="10BC662B" w:rsidRDefault="00502D9F" w14:paraId="23A7D7C6" w14:textId="41EE7447">
          <w:pPr>
            <w:pStyle w:val="Obsah1"/>
            <w:tabs>
              <w:tab w:val="left" w:leader="none" w:pos="480"/>
              <w:tab w:val="right" w:leader="dot" w:pos="8505"/>
            </w:tabs>
            <w:rPr>
              <w:rStyle w:val="Hypertextovodkaz"/>
              <w:kern w:val="2"/>
              <w14:ligatures w14:val="standardContextual"/>
            </w:rPr>
          </w:pPr>
          <w:r>
            <w:fldChar w:fldCharType="begin"/>
          </w:r>
          <w:r>
            <w:instrText xml:space="preserve">TOC \o "1-3" \z \u \h</w:instrText>
          </w:r>
          <w:r>
            <w:fldChar w:fldCharType="separate"/>
          </w:r>
          <w:hyperlink w:anchor="_Toc377713817">
            <w:r w:rsidRPr="10BC662B" w:rsidR="10BC662B">
              <w:rPr>
                <w:rStyle w:val="Hypertextovodkaz"/>
              </w:rPr>
              <w:t>1</w:t>
            </w:r>
            <w:r>
              <w:tab/>
            </w:r>
            <w:r w:rsidRPr="10BC662B" w:rsidR="10BC662B">
              <w:rPr>
                <w:rStyle w:val="Hypertextovodkaz"/>
              </w:rPr>
              <w:t>Úvod</w:t>
            </w:r>
            <w:r>
              <w:tab/>
            </w:r>
            <w:r>
              <w:fldChar w:fldCharType="begin"/>
            </w:r>
            <w:r>
              <w:instrText xml:space="preserve">PAGEREF _Toc377713817 \h</w:instrText>
            </w:r>
            <w:r>
              <w:fldChar w:fldCharType="separate"/>
            </w:r>
            <w:r w:rsidRPr="10BC662B" w:rsidR="10BC662B">
              <w:rPr>
                <w:rStyle w:val="Hypertextovodkaz"/>
              </w:rPr>
              <w:t>3</w:t>
            </w:r>
            <w:r>
              <w:fldChar w:fldCharType="end"/>
            </w:r>
          </w:hyperlink>
        </w:p>
        <w:p w:rsidR="00D56257" w:rsidP="10BC662B" w:rsidRDefault="00D56257" w14:paraId="790D8E2F" w14:textId="0DBFF930">
          <w:pPr>
            <w:pStyle w:val="Obsah2"/>
            <w:tabs>
              <w:tab w:val="left" w:leader="none" w:pos="720"/>
              <w:tab w:val="right" w:leader="dot" w:pos="8505"/>
            </w:tabs>
            <w:rPr>
              <w:rStyle w:val="Hypertextovodkaz"/>
              <w:kern w:val="2"/>
              <w14:ligatures w14:val="standardContextual"/>
            </w:rPr>
          </w:pPr>
          <w:hyperlink w:anchor="_Toc1083234816">
            <w:r w:rsidRPr="10BC662B" w:rsidR="10BC662B">
              <w:rPr>
                <w:rStyle w:val="Hypertextovodkaz"/>
              </w:rPr>
              <w:t>1.1</w:t>
            </w:r>
            <w:r>
              <w:tab/>
            </w:r>
            <w:r w:rsidRPr="10BC662B" w:rsidR="10BC662B">
              <w:rPr>
                <w:rStyle w:val="Hypertextovodkaz"/>
              </w:rPr>
              <w:t>Zadání</w:t>
            </w:r>
            <w:r>
              <w:tab/>
            </w:r>
            <w:r>
              <w:fldChar w:fldCharType="begin"/>
            </w:r>
            <w:r>
              <w:instrText xml:space="preserve">PAGEREF _Toc1083234816 \h</w:instrText>
            </w:r>
            <w:r>
              <w:fldChar w:fldCharType="separate"/>
            </w:r>
            <w:r w:rsidRPr="10BC662B" w:rsidR="10BC662B">
              <w:rPr>
                <w:rStyle w:val="Hypertextovodkaz"/>
              </w:rPr>
              <w:t>4</w:t>
            </w:r>
            <w:r>
              <w:fldChar w:fldCharType="end"/>
            </w:r>
          </w:hyperlink>
        </w:p>
        <w:p w:rsidR="00D56257" w:rsidP="10BC662B" w:rsidRDefault="00D56257" w14:paraId="18149750" w14:textId="006C60C0">
          <w:pPr>
            <w:pStyle w:val="Obsah1"/>
            <w:tabs>
              <w:tab w:val="left" w:leader="none" w:pos="480"/>
              <w:tab w:val="right" w:leader="dot" w:pos="8505"/>
            </w:tabs>
            <w:rPr>
              <w:rStyle w:val="Hypertextovodkaz"/>
              <w:kern w:val="2"/>
              <w14:ligatures w14:val="standardContextual"/>
            </w:rPr>
          </w:pPr>
          <w:hyperlink w:anchor="_Toc1854214136">
            <w:r w:rsidRPr="10BC662B" w:rsidR="10BC662B">
              <w:rPr>
                <w:rStyle w:val="Hypertextovodkaz"/>
              </w:rPr>
              <w:t>2</w:t>
            </w:r>
            <w:r>
              <w:tab/>
            </w:r>
            <w:r w:rsidRPr="10BC662B" w:rsidR="10BC662B">
              <w:rPr>
                <w:rStyle w:val="Hypertextovodkaz"/>
              </w:rPr>
              <w:t>Funkce Aplikace</w:t>
            </w:r>
            <w:r>
              <w:tab/>
            </w:r>
            <w:r>
              <w:fldChar w:fldCharType="begin"/>
            </w:r>
            <w:r>
              <w:instrText xml:space="preserve">PAGEREF _Toc1854214136 \h</w:instrText>
            </w:r>
            <w:r>
              <w:fldChar w:fldCharType="separate"/>
            </w:r>
            <w:r w:rsidRPr="10BC662B" w:rsidR="10BC662B">
              <w:rPr>
                <w:rStyle w:val="Hypertextovodkaz"/>
              </w:rPr>
              <w:t>4</w:t>
            </w:r>
            <w:r>
              <w:fldChar w:fldCharType="end"/>
            </w:r>
          </w:hyperlink>
        </w:p>
        <w:p w:rsidR="00D56257" w:rsidP="10BC662B" w:rsidRDefault="00D56257" w14:paraId="68FDA3D0" w14:textId="29FC8F0A">
          <w:pPr>
            <w:pStyle w:val="Obsah2"/>
            <w:tabs>
              <w:tab w:val="left" w:leader="none" w:pos="720"/>
              <w:tab w:val="right" w:leader="dot" w:pos="8505"/>
            </w:tabs>
            <w:rPr>
              <w:rStyle w:val="Hypertextovodkaz"/>
              <w:kern w:val="2"/>
              <w14:ligatures w14:val="standardContextual"/>
            </w:rPr>
          </w:pPr>
          <w:hyperlink w:anchor="_Toc1084387511">
            <w:r w:rsidRPr="10BC662B" w:rsidR="10BC662B">
              <w:rPr>
                <w:rStyle w:val="Hypertextovodkaz"/>
              </w:rPr>
              <w:t>2.1</w:t>
            </w:r>
            <w:r>
              <w:tab/>
            </w:r>
            <w:r w:rsidRPr="10BC662B" w:rsidR="10BC662B">
              <w:rPr>
                <w:rStyle w:val="Hypertextovodkaz"/>
              </w:rPr>
              <w:t>Uživatelské účty</w:t>
            </w:r>
            <w:r>
              <w:tab/>
            </w:r>
            <w:r>
              <w:fldChar w:fldCharType="begin"/>
            </w:r>
            <w:r>
              <w:instrText xml:space="preserve">PAGEREF _Toc1084387511 \h</w:instrText>
            </w:r>
            <w:r>
              <w:fldChar w:fldCharType="separate"/>
            </w:r>
            <w:r w:rsidRPr="10BC662B" w:rsidR="10BC662B">
              <w:rPr>
                <w:rStyle w:val="Hypertextovodkaz"/>
              </w:rPr>
              <w:t>4</w:t>
            </w:r>
            <w:r>
              <w:fldChar w:fldCharType="end"/>
            </w:r>
          </w:hyperlink>
        </w:p>
        <w:p w:rsidR="00D56257" w:rsidP="10BC662B" w:rsidRDefault="00D56257" w14:paraId="658254E7" w14:textId="25E9DAB3">
          <w:pPr>
            <w:pStyle w:val="Obsah2"/>
            <w:tabs>
              <w:tab w:val="left" w:leader="none" w:pos="720"/>
              <w:tab w:val="right" w:leader="dot" w:pos="8505"/>
            </w:tabs>
            <w:rPr>
              <w:rStyle w:val="Hypertextovodkaz"/>
              <w:kern w:val="2"/>
              <w14:ligatures w14:val="standardContextual"/>
            </w:rPr>
          </w:pPr>
          <w:hyperlink w:anchor="_Toc273712174">
            <w:r w:rsidRPr="10BC662B" w:rsidR="10BC662B">
              <w:rPr>
                <w:rStyle w:val="Hypertextovodkaz"/>
              </w:rPr>
              <w:t>2.2</w:t>
            </w:r>
            <w:r>
              <w:tab/>
            </w:r>
            <w:r w:rsidRPr="10BC662B" w:rsidR="10BC662B">
              <w:rPr>
                <w:rStyle w:val="Hypertextovodkaz"/>
              </w:rPr>
              <w:t>Evidence zákazníků</w:t>
            </w:r>
            <w:r>
              <w:tab/>
            </w:r>
            <w:r>
              <w:fldChar w:fldCharType="begin"/>
            </w:r>
            <w:r>
              <w:instrText xml:space="preserve">PAGEREF _Toc273712174 \h</w:instrText>
            </w:r>
            <w:r>
              <w:fldChar w:fldCharType="separate"/>
            </w:r>
            <w:r w:rsidRPr="10BC662B" w:rsidR="10BC662B">
              <w:rPr>
                <w:rStyle w:val="Hypertextovodkaz"/>
              </w:rPr>
              <w:t>4</w:t>
            </w:r>
            <w:r>
              <w:fldChar w:fldCharType="end"/>
            </w:r>
          </w:hyperlink>
        </w:p>
        <w:p w:rsidR="00D56257" w:rsidP="10BC662B" w:rsidRDefault="00D56257" w14:paraId="540002CD" w14:textId="78EEFAE0">
          <w:pPr>
            <w:pStyle w:val="Obsah2"/>
            <w:tabs>
              <w:tab w:val="left" w:leader="none" w:pos="720"/>
              <w:tab w:val="right" w:leader="dot" w:pos="8505"/>
            </w:tabs>
            <w:rPr>
              <w:rStyle w:val="Hypertextovodkaz"/>
              <w:kern w:val="2"/>
              <w14:ligatures w14:val="standardContextual"/>
            </w:rPr>
          </w:pPr>
          <w:hyperlink w:anchor="_Toc1642085380">
            <w:r w:rsidRPr="10BC662B" w:rsidR="10BC662B">
              <w:rPr>
                <w:rStyle w:val="Hypertextovodkaz"/>
              </w:rPr>
              <w:t>2.3</w:t>
            </w:r>
            <w:r>
              <w:tab/>
            </w:r>
            <w:r w:rsidRPr="10BC662B" w:rsidR="10BC662B">
              <w:rPr>
                <w:rStyle w:val="Hypertextovodkaz"/>
              </w:rPr>
              <w:t>Systém objednávek</w:t>
            </w:r>
            <w:r>
              <w:tab/>
            </w:r>
            <w:r>
              <w:fldChar w:fldCharType="begin"/>
            </w:r>
            <w:r>
              <w:instrText xml:space="preserve">PAGEREF _Toc1642085380 \h</w:instrText>
            </w:r>
            <w:r>
              <w:fldChar w:fldCharType="separate"/>
            </w:r>
            <w:r w:rsidRPr="10BC662B" w:rsidR="10BC662B">
              <w:rPr>
                <w:rStyle w:val="Hypertextovodkaz"/>
              </w:rPr>
              <w:t>4</w:t>
            </w:r>
            <w:r>
              <w:fldChar w:fldCharType="end"/>
            </w:r>
          </w:hyperlink>
        </w:p>
        <w:p w:rsidR="00D56257" w:rsidP="10BC662B" w:rsidRDefault="00D56257" w14:paraId="1F7846FE" w14:textId="2F7FF585">
          <w:pPr>
            <w:pStyle w:val="Obsah2"/>
            <w:tabs>
              <w:tab w:val="left" w:leader="none" w:pos="720"/>
              <w:tab w:val="right" w:leader="dot" w:pos="8505"/>
            </w:tabs>
            <w:rPr>
              <w:rStyle w:val="Hypertextovodkaz"/>
              <w:kern w:val="2"/>
              <w14:ligatures w14:val="standardContextual"/>
            </w:rPr>
          </w:pPr>
          <w:hyperlink w:anchor="_Toc1312416254">
            <w:r w:rsidRPr="10BC662B" w:rsidR="10BC662B">
              <w:rPr>
                <w:rStyle w:val="Hypertextovodkaz"/>
              </w:rPr>
              <w:t>2.4</w:t>
            </w:r>
            <w:r>
              <w:tab/>
            </w:r>
            <w:r w:rsidRPr="10BC662B" w:rsidR="10BC662B">
              <w:rPr>
                <w:rStyle w:val="Hypertextovodkaz"/>
              </w:rPr>
              <w:t>Opravy vozidel</w:t>
            </w:r>
            <w:r>
              <w:tab/>
            </w:r>
            <w:r>
              <w:fldChar w:fldCharType="begin"/>
            </w:r>
            <w:r>
              <w:instrText xml:space="preserve">PAGEREF _Toc1312416254 \h</w:instrText>
            </w:r>
            <w:r>
              <w:fldChar w:fldCharType="separate"/>
            </w:r>
            <w:r w:rsidRPr="10BC662B" w:rsidR="10BC662B">
              <w:rPr>
                <w:rStyle w:val="Hypertextovodkaz"/>
              </w:rPr>
              <w:t>4</w:t>
            </w:r>
            <w:r>
              <w:fldChar w:fldCharType="end"/>
            </w:r>
          </w:hyperlink>
        </w:p>
        <w:p w:rsidR="00D56257" w:rsidP="10BC662B" w:rsidRDefault="00D56257" w14:paraId="644853EA" w14:textId="1B024A91">
          <w:pPr>
            <w:pStyle w:val="Obsah2"/>
            <w:tabs>
              <w:tab w:val="left" w:leader="none" w:pos="720"/>
              <w:tab w:val="right" w:leader="dot" w:pos="8505"/>
            </w:tabs>
            <w:rPr>
              <w:rStyle w:val="Hypertextovodkaz"/>
              <w:kern w:val="2"/>
              <w14:ligatures w14:val="standardContextual"/>
            </w:rPr>
          </w:pPr>
          <w:hyperlink w:anchor="_Toc1975449370">
            <w:r w:rsidRPr="10BC662B" w:rsidR="10BC662B">
              <w:rPr>
                <w:rStyle w:val="Hypertextovodkaz"/>
              </w:rPr>
              <w:t>2.5</w:t>
            </w:r>
            <w:r>
              <w:tab/>
            </w:r>
            <w:r w:rsidRPr="10BC662B" w:rsidR="10BC662B">
              <w:rPr>
                <w:rStyle w:val="Hypertextovodkaz"/>
              </w:rPr>
              <w:t>Správa skladu náhradních dílů</w:t>
            </w:r>
            <w:r>
              <w:tab/>
            </w:r>
            <w:r>
              <w:fldChar w:fldCharType="begin"/>
            </w:r>
            <w:r>
              <w:instrText xml:space="preserve">PAGEREF _Toc1975449370 \h</w:instrText>
            </w:r>
            <w:r>
              <w:fldChar w:fldCharType="separate"/>
            </w:r>
            <w:r w:rsidRPr="10BC662B" w:rsidR="10BC662B">
              <w:rPr>
                <w:rStyle w:val="Hypertextovodkaz"/>
              </w:rPr>
              <w:t>4</w:t>
            </w:r>
            <w:r>
              <w:fldChar w:fldCharType="end"/>
            </w:r>
          </w:hyperlink>
        </w:p>
        <w:p w:rsidR="00D56257" w:rsidP="10BC662B" w:rsidRDefault="00D56257" w14:paraId="45C82973" w14:textId="68654304">
          <w:pPr>
            <w:pStyle w:val="Obsah2"/>
            <w:tabs>
              <w:tab w:val="left" w:leader="none" w:pos="720"/>
              <w:tab w:val="right" w:leader="dot" w:pos="8505"/>
            </w:tabs>
            <w:rPr>
              <w:rStyle w:val="Hypertextovodkaz"/>
              <w:kern w:val="2"/>
              <w14:ligatures w14:val="standardContextual"/>
            </w:rPr>
          </w:pPr>
          <w:hyperlink w:anchor="_Toc82524454">
            <w:r w:rsidRPr="10BC662B" w:rsidR="10BC662B">
              <w:rPr>
                <w:rStyle w:val="Hypertextovodkaz"/>
              </w:rPr>
              <w:t>2.6</w:t>
            </w:r>
            <w:r>
              <w:tab/>
            </w:r>
            <w:r w:rsidRPr="10BC662B" w:rsidR="10BC662B">
              <w:rPr>
                <w:rStyle w:val="Hypertextovodkaz"/>
              </w:rPr>
              <w:t>Statistiky a reporty</w:t>
            </w:r>
            <w:r>
              <w:tab/>
            </w:r>
            <w:r>
              <w:fldChar w:fldCharType="begin"/>
            </w:r>
            <w:r>
              <w:instrText xml:space="preserve">PAGEREF _Toc82524454 \h</w:instrText>
            </w:r>
            <w:r>
              <w:fldChar w:fldCharType="separate"/>
            </w:r>
            <w:r w:rsidRPr="10BC662B" w:rsidR="10BC662B">
              <w:rPr>
                <w:rStyle w:val="Hypertextovodkaz"/>
              </w:rPr>
              <w:t>4</w:t>
            </w:r>
            <w:r>
              <w:fldChar w:fldCharType="end"/>
            </w:r>
          </w:hyperlink>
        </w:p>
        <w:p w:rsidR="00D56257" w:rsidP="10BC662B" w:rsidRDefault="00D56257" w14:paraId="2AEAFAC5" w14:textId="468C41CC">
          <w:pPr>
            <w:pStyle w:val="Obsah2"/>
            <w:tabs>
              <w:tab w:val="left" w:leader="none" w:pos="720"/>
              <w:tab w:val="right" w:leader="dot" w:pos="8505"/>
            </w:tabs>
            <w:rPr>
              <w:rStyle w:val="Hypertextovodkaz"/>
              <w:kern w:val="2"/>
              <w14:ligatures w14:val="standardContextual"/>
            </w:rPr>
          </w:pPr>
          <w:hyperlink w:anchor="_Toc110238389">
            <w:r w:rsidRPr="10BC662B" w:rsidR="10BC662B">
              <w:rPr>
                <w:rStyle w:val="Hypertextovodkaz"/>
              </w:rPr>
              <w:t>2.7</w:t>
            </w:r>
            <w:r>
              <w:tab/>
            </w:r>
            <w:r w:rsidRPr="10BC662B" w:rsidR="10BC662B">
              <w:rPr>
                <w:rStyle w:val="Hypertextovodkaz"/>
              </w:rPr>
              <w:t>Technické požadavky</w:t>
            </w:r>
            <w:r>
              <w:tab/>
            </w:r>
            <w:r>
              <w:fldChar w:fldCharType="begin"/>
            </w:r>
            <w:r>
              <w:instrText xml:space="preserve">PAGEREF _Toc110238389 \h</w:instrText>
            </w:r>
            <w:r>
              <w:fldChar w:fldCharType="separate"/>
            </w:r>
            <w:r w:rsidRPr="10BC662B" w:rsidR="10BC662B">
              <w:rPr>
                <w:rStyle w:val="Hypertextovodkaz"/>
              </w:rPr>
              <w:t>4</w:t>
            </w:r>
            <w:r>
              <w:fldChar w:fldCharType="end"/>
            </w:r>
          </w:hyperlink>
        </w:p>
        <w:p w:rsidR="00D56257" w:rsidP="10BC662B" w:rsidRDefault="00D56257" w14:paraId="13A310D1" w14:textId="08D20786">
          <w:pPr>
            <w:pStyle w:val="Obsah2"/>
            <w:tabs>
              <w:tab w:val="left" w:leader="none" w:pos="720"/>
              <w:tab w:val="right" w:leader="dot" w:pos="8505"/>
            </w:tabs>
            <w:rPr>
              <w:rStyle w:val="Hypertextovodkaz"/>
              <w:kern w:val="2"/>
              <w14:ligatures w14:val="standardContextual"/>
            </w:rPr>
          </w:pPr>
          <w:hyperlink w:anchor="_Toc1295310064">
            <w:r w:rsidRPr="10BC662B" w:rsidR="10BC662B">
              <w:rPr>
                <w:rStyle w:val="Hypertextovodkaz"/>
              </w:rPr>
              <w:t>2.8</w:t>
            </w:r>
            <w:r>
              <w:tab/>
            </w:r>
            <w:r w:rsidRPr="10BC662B" w:rsidR="10BC662B">
              <w:rPr>
                <w:rStyle w:val="Hypertextovodkaz"/>
              </w:rPr>
              <w:t>Nefunkční požadavky</w:t>
            </w:r>
            <w:r>
              <w:tab/>
            </w:r>
            <w:r>
              <w:fldChar w:fldCharType="begin"/>
            </w:r>
            <w:r>
              <w:instrText xml:space="preserve">PAGEREF _Toc1295310064 \h</w:instrText>
            </w:r>
            <w:r>
              <w:fldChar w:fldCharType="separate"/>
            </w:r>
            <w:r w:rsidRPr="10BC662B" w:rsidR="10BC662B">
              <w:rPr>
                <w:rStyle w:val="Hypertextovodkaz"/>
              </w:rPr>
              <w:t>4</w:t>
            </w:r>
            <w:r>
              <w:fldChar w:fldCharType="end"/>
            </w:r>
          </w:hyperlink>
        </w:p>
        <w:p w:rsidR="00D56257" w:rsidP="10BC662B" w:rsidRDefault="00D56257" w14:paraId="71C8CCB5" w14:textId="0EF87652">
          <w:pPr>
            <w:pStyle w:val="Obsah2"/>
            <w:tabs>
              <w:tab w:val="left" w:leader="none" w:pos="720"/>
              <w:tab w:val="right" w:leader="dot" w:pos="8505"/>
            </w:tabs>
            <w:rPr>
              <w:rStyle w:val="Hypertextovodkaz"/>
              <w:kern w:val="2"/>
              <w14:ligatures w14:val="standardContextual"/>
            </w:rPr>
          </w:pPr>
          <w:hyperlink w:anchor="_Toc1772914052">
            <w:r w:rsidRPr="10BC662B" w:rsidR="10BC662B">
              <w:rPr>
                <w:rStyle w:val="Hypertextovodkaz"/>
              </w:rPr>
              <w:t>2.9</w:t>
            </w:r>
            <w:r>
              <w:tab/>
            </w:r>
            <w:r w:rsidRPr="10BC662B" w:rsidR="10BC662B">
              <w:rPr>
                <w:rStyle w:val="Hypertextovodkaz"/>
              </w:rPr>
              <w:t>Zabezpečení</w:t>
            </w:r>
            <w:r>
              <w:tab/>
            </w:r>
            <w:r>
              <w:fldChar w:fldCharType="begin"/>
            </w:r>
            <w:r>
              <w:instrText xml:space="preserve">PAGEREF _Toc1772914052 \h</w:instrText>
            </w:r>
            <w:r>
              <w:fldChar w:fldCharType="separate"/>
            </w:r>
            <w:r w:rsidRPr="10BC662B" w:rsidR="10BC662B">
              <w:rPr>
                <w:rStyle w:val="Hypertextovodkaz"/>
              </w:rPr>
              <w:t>4</w:t>
            </w:r>
            <w:r>
              <w:fldChar w:fldCharType="end"/>
            </w:r>
          </w:hyperlink>
        </w:p>
        <w:p w:rsidR="00D56257" w:rsidP="10BC662B" w:rsidRDefault="00D56257" w14:paraId="3F623118" w14:textId="3088ECA7">
          <w:pPr>
            <w:pStyle w:val="Obsah2"/>
            <w:tabs>
              <w:tab w:val="left" w:leader="none" w:pos="720"/>
              <w:tab w:val="right" w:leader="dot" w:pos="8505"/>
            </w:tabs>
            <w:rPr>
              <w:rStyle w:val="Hypertextovodkaz"/>
              <w:kern w:val="2"/>
              <w14:ligatures w14:val="standardContextual"/>
            </w:rPr>
          </w:pPr>
          <w:hyperlink w:anchor="_Toc1025413864">
            <w:r w:rsidRPr="10BC662B" w:rsidR="10BC662B">
              <w:rPr>
                <w:rStyle w:val="Hypertextovodkaz"/>
              </w:rPr>
              <w:t>2.10</w:t>
            </w:r>
            <w:r>
              <w:tab/>
            </w:r>
            <w:r w:rsidRPr="10BC662B" w:rsidR="10BC662B">
              <w:rPr>
                <w:rStyle w:val="Hypertextovodkaz"/>
              </w:rPr>
              <w:t>Cílová skupina</w:t>
            </w:r>
            <w:r>
              <w:tab/>
            </w:r>
            <w:r>
              <w:fldChar w:fldCharType="begin"/>
            </w:r>
            <w:r>
              <w:instrText xml:space="preserve">PAGEREF _Toc1025413864 \h</w:instrText>
            </w:r>
            <w:r>
              <w:fldChar w:fldCharType="separate"/>
            </w:r>
            <w:r w:rsidRPr="10BC662B" w:rsidR="10BC662B">
              <w:rPr>
                <w:rStyle w:val="Hypertextovodkaz"/>
              </w:rPr>
              <w:t>4</w:t>
            </w:r>
            <w:r>
              <w:fldChar w:fldCharType="end"/>
            </w:r>
          </w:hyperlink>
        </w:p>
        <w:p w:rsidR="00D56257" w:rsidP="10BC662B" w:rsidRDefault="00D56257" w14:paraId="35022A94" w14:textId="0FC6DE18">
          <w:pPr>
            <w:pStyle w:val="Obsah1"/>
            <w:tabs>
              <w:tab w:val="left" w:leader="none" w:pos="480"/>
              <w:tab w:val="right" w:leader="dot" w:pos="8505"/>
            </w:tabs>
            <w:rPr>
              <w:rStyle w:val="Hypertextovodkaz"/>
              <w:kern w:val="2"/>
              <w14:ligatures w14:val="standardContextual"/>
            </w:rPr>
          </w:pPr>
          <w:hyperlink w:anchor="_Toc373783634">
            <w:r w:rsidRPr="10BC662B" w:rsidR="10BC662B">
              <w:rPr>
                <w:rStyle w:val="Hypertextovodkaz"/>
              </w:rPr>
              <w:t>3</w:t>
            </w:r>
            <w:r>
              <w:tab/>
            </w:r>
            <w:r w:rsidRPr="10BC662B" w:rsidR="10BC662B">
              <w:rPr>
                <w:rStyle w:val="Hypertextovodkaz"/>
              </w:rPr>
              <w:t>Use case diagram</w:t>
            </w:r>
            <w:r>
              <w:tab/>
            </w:r>
            <w:r>
              <w:fldChar w:fldCharType="begin"/>
            </w:r>
            <w:r>
              <w:instrText xml:space="preserve">PAGEREF _Toc373783634 \h</w:instrText>
            </w:r>
            <w:r>
              <w:fldChar w:fldCharType="separate"/>
            </w:r>
            <w:r w:rsidRPr="10BC662B" w:rsidR="10BC662B">
              <w:rPr>
                <w:rStyle w:val="Hypertextovodkaz"/>
              </w:rPr>
              <w:t>4</w:t>
            </w:r>
            <w:r>
              <w:fldChar w:fldCharType="end"/>
            </w:r>
          </w:hyperlink>
        </w:p>
        <w:p w:rsidR="00D56257" w:rsidP="10BC662B" w:rsidRDefault="00D56257" w14:paraId="2F2846D5" w14:textId="1A6373D6">
          <w:pPr>
            <w:pStyle w:val="Obsah1"/>
            <w:tabs>
              <w:tab w:val="left" w:leader="none" w:pos="480"/>
              <w:tab w:val="right" w:leader="dot" w:pos="8505"/>
            </w:tabs>
            <w:rPr>
              <w:rStyle w:val="Hypertextovodkaz"/>
              <w:kern w:val="2"/>
              <w14:ligatures w14:val="standardContextual"/>
            </w:rPr>
          </w:pPr>
          <w:hyperlink w:anchor="_Toc594315091">
            <w:r w:rsidRPr="10BC662B" w:rsidR="10BC662B">
              <w:rPr>
                <w:rStyle w:val="Hypertextovodkaz"/>
              </w:rPr>
              <w:t>4</w:t>
            </w:r>
            <w:r>
              <w:tab/>
            </w:r>
            <w:r w:rsidRPr="10BC662B" w:rsidR="10BC662B">
              <w:rPr>
                <w:rStyle w:val="Hypertextovodkaz"/>
              </w:rPr>
              <w:t>Návrh struktury databáze</w:t>
            </w:r>
            <w:r>
              <w:tab/>
            </w:r>
            <w:r>
              <w:fldChar w:fldCharType="begin"/>
            </w:r>
            <w:r>
              <w:instrText xml:space="preserve">PAGEREF _Toc594315091 \h</w:instrText>
            </w:r>
            <w:r>
              <w:fldChar w:fldCharType="separate"/>
            </w:r>
            <w:r w:rsidRPr="10BC662B" w:rsidR="10BC662B">
              <w:rPr>
                <w:rStyle w:val="Hypertextovodkaz"/>
              </w:rPr>
              <w:t>4</w:t>
            </w:r>
            <w:r>
              <w:fldChar w:fldCharType="end"/>
            </w:r>
          </w:hyperlink>
        </w:p>
        <w:p w:rsidR="00D56257" w:rsidP="10BC662B" w:rsidRDefault="00D56257" w14:paraId="373235C4" w14:textId="5BC7DFF0">
          <w:pPr>
            <w:pStyle w:val="Obsah2"/>
            <w:tabs>
              <w:tab w:val="left" w:leader="none" w:pos="720"/>
              <w:tab w:val="right" w:leader="dot" w:pos="8505"/>
            </w:tabs>
            <w:rPr>
              <w:rStyle w:val="Hypertextovodkaz"/>
              <w:kern w:val="2"/>
              <w14:ligatures w14:val="standardContextual"/>
            </w:rPr>
          </w:pPr>
          <w:hyperlink w:anchor="_Toc8562130">
            <w:r w:rsidRPr="10BC662B" w:rsidR="10BC662B">
              <w:rPr>
                <w:rStyle w:val="Hypertextovodkaz"/>
              </w:rPr>
              <w:t>4.1</w:t>
            </w:r>
            <w:r>
              <w:tab/>
            </w:r>
            <w:r w:rsidRPr="10BC662B" w:rsidR="10BC662B">
              <w:rPr>
                <w:rStyle w:val="Hypertextovodkaz"/>
              </w:rPr>
              <w:t>ERD model databáze</w:t>
            </w:r>
            <w:r>
              <w:tab/>
            </w:r>
            <w:r>
              <w:fldChar w:fldCharType="begin"/>
            </w:r>
            <w:r>
              <w:instrText xml:space="preserve">PAGEREF _Toc8562130 \h</w:instrText>
            </w:r>
            <w:r>
              <w:fldChar w:fldCharType="separate"/>
            </w:r>
            <w:r w:rsidRPr="10BC662B" w:rsidR="10BC662B">
              <w:rPr>
                <w:rStyle w:val="Hypertextovodkaz"/>
              </w:rPr>
              <w:t>4</w:t>
            </w:r>
            <w:r>
              <w:fldChar w:fldCharType="end"/>
            </w:r>
          </w:hyperlink>
        </w:p>
        <w:p w:rsidR="00D56257" w:rsidP="10BC662B" w:rsidRDefault="00D56257" w14:paraId="1C45789F" w14:textId="177E390C">
          <w:pPr>
            <w:pStyle w:val="Obsah1"/>
            <w:tabs>
              <w:tab w:val="left" w:leader="none" w:pos="480"/>
              <w:tab w:val="right" w:leader="dot" w:pos="8505"/>
            </w:tabs>
            <w:rPr>
              <w:rStyle w:val="Hypertextovodkaz"/>
              <w:kern w:val="2"/>
              <w14:ligatures w14:val="standardContextual"/>
            </w:rPr>
          </w:pPr>
          <w:hyperlink w:anchor="_Toc21592003">
            <w:r w:rsidRPr="10BC662B" w:rsidR="10BC662B">
              <w:rPr>
                <w:rStyle w:val="Hypertextovodkaz"/>
              </w:rPr>
              <w:t>5</w:t>
            </w:r>
            <w:r>
              <w:tab/>
            </w:r>
            <w:r w:rsidRPr="10BC662B" w:rsidR="10BC662B">
              <w:rPr>
                <w:rStyle w:val="Hypertextovodkaz"/>
              </w:rPr>
              <w:t>Drátěné modely stránek</w:t>
            </w:r>
            <w:r>
              <w:tab/>
            </w:r>
            <w:r>
              <w:fldChar w:fldCharType="begin"/>
            </w:r>
            <w:r>
              <w:instrText xml:space="preserve">PAGEREF _Toc21592003 \h</w:instrText>
            </w:r>
            <w:r>
              <w:fldChar w:fldCharType="separate"/>
            </w:r>
            <w:r w:rsidRPr="10BC662B" w:rsidR="10BC662B">
              <w:rPr>
                <w:rStyle w:val="Hypertextovodkaz"/>
              </w:rPr>
              <w:t>4</w:t>
            </w:r>
            <w:r>
              <w:fldChar w:fldCharType="end"/>
            </w:r>
          </w:hyperlink>
        </w:p>
        <w:p w:rsidR="00D56257" w:rsidP="10BC662B" w:rsidRDefault="00D56257" w14:paraId="30312C20" w14:textId="088FACB9">
          <w:pPr>
            <w:pStyle w:val="Obsah2"/>
            <w:tabs>
              <w:tab w:val="left" w:leader="none" w:pos="720"/>
              <w:tab w:val="right" w:leader="dot" w:pos="8505"/>
            </w:tabs>
            <w:rPr>
              <w:rStyle w:val="Hypertextovodkaz"/>
              <w:kern w:val="2"/>
              <w14:ligatures w14:val="standardContextual"/>
            </w:rPr>
          </w:pPr>
          <w:hyperlink w:anchor="_Toc1667247193">
            <w:r w:rsidRPr="10BC662B" w:rsidR="10BC662B">
              <w:rPr>
                <w:rStyle w:val="Hypertextovodkaz"/>
              </w:rPr>
              <w:t>5.1</w:t>
            </w:r>
            <w:r>
              <w:tab/>
            </w:r>
            <w:r w:rsidRPr="10BC662B" w:rsidR="10BC662B">
              <w:rPr>
                <w:rStyle w:val="Hypertextovodkaz"/>
              </w:rPr>
              <w:t>Úvodní strana – veřejná část webu</w:t>
            </w:r>
            <w:r>
              <w:tab/>
            </w:r>
            <w:r>
              <w:fldChar w:fldCharType="begin"/>
            </w:r>
            <w:r>
              <w:instrText xml:space="preserve">PAGEREF _Toc1667247193 \h</w:instrText>
            </w:r>
            <w:r>
              <w:fldChar w:fldCharType="separate"/>
            </w:r>
            <w:r w:rsidRPr="10BC662B" w:rsidR="10BC662B">
              <w:rPr>
                <w:rStyle w:val="Hypertextovodkaz"/>
              </w:rPr>
              <w:t>4</w:t>
            </w:r>
            <w:r>
              <w:fldChar w:fldCharType="end"/>
            </w:r>
          </w:hyperlink>
        </w:p>
        <w:p w:rsidR="00D56257" w:rsidP="10BC662B" w:rsidRDefault="00D56257" w14:paraId="6976A296" w14:textId="1DE7CE0D">
          <w:pPr>
            <w:pStyle w:val="Obsah2"/>
            <w:tabs>
              <w:tab w:val="left" w:leader="none" w:pos="720"/>
              <w:tab w:val="right" w:leader="dot" w:pos="8505"/>
            </w:tabs>
            <w:rPr>
              <w:rStyle w:val="Hypertextovodkaz"/>
              <w:kern w:val="2"/>
              <w14:ligatures w14:val="standardContextual"/>
            </w:rPr>
          </w:pPr>
          <w:hyperlink w:anchor="_Toc441859615">
            <w:r w:rsidRPr="10BC662B" w:rsidR="10BC662B">
              <w:rPr>
                <w:rStyle w:val="Hypertextovodkaz"/>
              </w:rPr>
              <w:t>5.2</w:t>
            </w:r>
            <w:r>
              <w:tab/>
            </w:r>
            <w:r w:rsidRPr="10BC662B" w:rsidR="10BC662B">
              <w:rPr>
                <w:rStyle w:val="Hypertextovodkaz"/>
              </w:rPr>
              <w:t>Formulář pro objednání</w:t>
            </w:r>
            <w:r>
              <w:tab/>
            </w:r>
            <w:r>
              <w:fldChar w:fldCharType="begin"/>
            </w:r>
            <w:r>
              <w:instrText xml:space="preserve">PAGEREF _Toc441859615 \h</w:instrText>
            </w:r>
            <w:r>
              <w:fldChar w:fldCharType="separate"/>
            </w:r>
            <w:r w:rsidRPr="10BC662B" w:rsidR="10BC662B">
              <w:rPr>
                <w:rStyle w:val="Hypertextovodkaz"/>
              </w:rPr>
              <w:t>4</w:t>
            </w:r>
            <w:r>
              <w:fldChar w:fldCharType="end"/>
            </w:r>
          </w:hyperlink>
        </w:p>
        <w:p w:rsidR="00D56257" w:rsidP="10BC662B" w:rsidRDefault="00D56257" w14:paraId="074841F7" w14:textId="6E58247D">
          <w:pPr>
            <w:pStyle w:val="Obsah2"/>
            <w:tabs>
              <w:tab w:val="left" w:leader="none" w:pos="720"/>
              <w:tab w:val="right" w:leader="dot" w:pos="8505"/>
            </w:tabs>
            <w:rPr>
              <w:rStyle w:val="Hypertextovodkaz"/>
              <w:kern w:val="2"/>
              <w14:ligatures w14:val="standardContextual"/>
            </w:rPr>
          </w:pPr>
          <w:hyperlink w:anchor="_Toc85590704">
            <w:r w:rsidRPr="10BC662B" w:rsidR="10BC662B">
              <w:rPr>
                <w:rStyle w:val="Hypertextovodkaz"/>
              </w:rPr>
              <w:t>5.3</w:t>
            </w:r>
            <w:r>
              <w:tab/>
            </w:r>
            <w:r w:rsidRPr="10BC662B" w:rsidR="10BC662B">
              <w:rPr>
                <w:rStyle w:val="Hypertextovodkaz"/>
              </w:rPr>
              <w:t>Rozhraní pro Administrativní pracovníky</w:t>
            </w:r>
            <w:r>
              <w:tab/>
            </w:r>
            <w:r>
              <w:fldChar w:fldCharType="begin"/>
            </w:r>
            <w:r>
              <w:instrText xml:space="preserve">PAGEREF _Toc85590704 \h</w:instrText>
            </w:r>
            <w:r>
              <w:fldChar w:fldCharType="separate"/>
            </w:r>
            <w:r w:rsidRPr="10BC662B" w:rsidR="10BC662B">
              <w:rPr>
                <w:rStyle w:val="Hypertextovodkaz"/>
              </w:rPr>
              <w:t>4</w:t>
            </w:r>
            <w:r>
              <w:fldChar w:fldCharType="end"/>
            </w:r>
          </w:hyperlink>
        </w:p>
        <w:p w:rsidR="00D56257" w:rsidP="10BC662B" w:rsidRDefault="00D56257" w14:paraId="7A1762AA" w14:textId="47503B7D">
          <w:pPr>
            <w:pStyle w:val="Obsah2"/>
            <w:tabs>
              <w:tab w:val="left" w:leader="none" w:pos="720"/>
              <w:tab w:val="right" w:leader="dot" w:pos="8505"/>
            </w:tabs>
            <w:rPr>
              <w:rStyle w:val="Hypertextovodkaz"/>
              <w:kern w:val="2"/>
              <w14:ligatures w14:val="standardContextual"/>
            </w:rPr>
          </w:pPr>
          <w:hyperlink w:anchor="_Toc2027229901">
            <w:r w:rsidRPr="10BC662B" w:rsidR="10BC662B">
              <w:rPr>
                <w:rStyle w:val="Hypertextovodkaz"/>
              </w:rPr>
              <w:t>5.4</w:t>
            </w:r>
            <w:r>
              <w:tab/>
            </w:r>
            <w:r w:rsidRPr="10BC662B" w:rsidR="10BC662B">
              <w:rPr>
                <w:rStyle w:val="Hypertextovodkaz"/>
              </w:rPr>
              <w:t>Rozhraní role manažera</w:t>
            </w:r>
            <w:r>
              <w:tab/>
            </w:r>
            <w:r>
              <w:fldChar w:fldCharType="begin"/>
            </w:r>
            <w:r>
              <w:instrText xml:space="preserve">PAGEREF _Toc2027229901 \h</w:instrText>
            </w:r>
            <w:r>
              <w:fldChar w:fldCharType="separate"/>
            </w:r>
            <w:r w:rsidRPr="10BC662B" w:rsidR="10BC662B">
              <w:rPr>
                <w:rStyle w:val="Hypertextovodkaz"/>
              </w:rPr>
              <w:t>4</w:t>
            </w:r>
            <w:r>
              <w:fldChar w:fldCharType="end"/>
            </w:r>
          </w:hyperlink>
        </w:p>
        <w:p w:rsidR="00D56257" w:rsidP="10BC662B" w:rsidRDefault="00D56257" w14:paraId="6E310DF7" w14:textId="4D2A7096">
          <w:pPr>
            <w:pStyle w:val="Obsah2"/>
            <w:tabs>
              <w:tab w:val="left" w:leader="none" w:pos="720"/>
              <w:tab w:val="right" w:leader="dot" w:pos="8505"/>
            </w:tabs>
            <w:rPr>
              <w:rStyle w:val="Hypertextovodkaz"/>
              <w:kern w:val="2"/>
              <w14:ligatures w14:val="standardContextual"/>
            </w:rPr>
          </w:pPr>
          <w:hyperlink w:anchor="_Toc456018209">
            <w:r w:rsidRPr="10BC662B" w:rsidR="10BC662B">
              <w:rPr>
                <w:rStyle w:val="Hypertextovodkaz"/>
              </w:rPr>
              <w:t>5.5</w:t>
            </w:r>
            <w:r>
              <w:tab/>
            </w:r>
            <w:r w:rsidRPr="10BC662B" w:rsidR="10BC662B">
              <w:rPr>
                <w:rStyle w:val="Hypertextovodkaz"/>
              </w:rPr>
              <w:t>Rozhraní role technika</w:t>
            </w:r>
            <w:r>
              <w:tab/>
            </w:r>
            <w:r>
              <w:fldChar w:fldCharType="begin"/>
            </w:r>
            <w:r>
              <w:instrText xml:space="preserve">PAGEREF _Toc456018209 \h</w:instrText>
            </w:r>
            <w:r>
              <w:fldChar w:fldCharType="separate"/>
            </w:r>
            <w:r w:rsidRPr="10BC662B" w:rsidR="10BC662B">
              <w:rPr>
                <w:rStyle w:val="Hypertextovodkaz"/>
              </w:rPr>
              <w:t>4</w:t>
            </w:r>
            <w:r>
              <w:fldChar w:fldCharType="end"/>
            </w:r>
          </w:hyperlink>
        </w:p>
        <w:p w:rsidR="00D56257" w:rsidP="10BC662B" w:rsidRDefault="00D56257" w14:paraId="6AF1A075" w14:textId="194BFB6F">
          <w:pPr>
            <w:pStyle w:val="Obsah2"/>
            <w:tabs>
              <w:tab w:val="left" w:leader="none" w:pos="720"/>
              <w:tab w:val="right" w:leader="dot" w:pos="8505"/>
            </w:tabs>
            <w:rPr>
              <w:rStyle w:val="Hypertextovodkaz"/>
              <w:kern w:val="2"/>
              <w14:ligatures w14:val="standardContextual"/>
            </w:rPr>
            <w:sectPr w:rsidRPr="00C73877" w:rsidR="00521AA8" w:rsidSect="00600188">
              <w:headerReference w:type="even" r:id="rId12"/>
              <w:headerReference w:type="default" r:id="rId13"/>
              <w:pgSz w:w="11906" w:h="16838" w:code="9"/>
              <w:pgMar w:top="1418" w:right="1418" w:bottom="2268" w:left="851" w:header="1276" w:footer="1276" w:gutter="1134"/>
              <w:cols w:space="708"/>
              <w:docGrid w:linePitch="360"/>
            </w:sectPr>
          </w:pPr>
          <w:hyperlink w:anchor="_Toc1138886701">
            <w:r w:rsidRPr="10BC662B" w:rsidR="10BC662B">
              <w:rPr>
                <w:rStyle w:val="Hypertextovodkaz"/>
              </w:rPr>
              <w:t>5.6</w:t>
            </w:r>
            <w:r>
              <w:tab/>
            </w:r>
            <w:r w:rsidRPr="10BC662B" w:rsidR="10BC662B">
              <w:rPr>
                <w:rStyle w:val="Hypertextovodkaz"/>
              </w:rPr>
              <w:t>Panel statistik a reportů</w:t>
            </w:r>
            <w:r>
              <w:tab/>
            </w:r>
            <w:r>
              <w:fldChar w:fldCharType="begin"/>
            </w:r>
            <w:r>
              <w:instrText xml:space="preserve">PAGEREF _Toc1138886701 \h</w:instrText>
            </w:r>
            <w:r>
              <w:fldChar w:fldCharType="separate"/>
            </w:r>
            <w:r w:rsidRPr="10BC662B" w:rsidR="10BC662B">
              <w:rPr>
                <w:rStyle w:val="Hypertextovodkaz"/>
              </w:rPr>
              <w:t>4</w:t>
            </w:r>
            <w:r>
              <w:fldChar w:fldCharType="end"/>
            </w:r>
          </w:hyperlink>
          <w:r>
            <w:fldChar w:fldCharType="end"/>
          </w:r>
        </w:p>
      </w:sdtContent>
    </w:sdt>
    <w:bookmarkStart w:name="_Toc227030960" w:displacedByCustomXml="prev" w:id="0"/>
    <w:bookmarkStart w:name="_Toc226980105" w:displacedByCustomXml="prev" w:id="1"/>
    <w:bookmarkStart w:name="_Toc226979225" w:displacedByCustomXml="prev" w:id="2"/>
    <w:p w:rsidR="00A86412" w:rsidP="00A86412" w:rsidRDefault="4DC47084" w14:paraId="335CEAD5" w14:textId="605AA0BA" w14:noSpellErr="1">
      <w:pPr>
        <w:pStyle w:val="ZPHlavnnadpis"/>
        <w:rPr/>
      </w:pPr>
      <w:bookmarkStart w:name="_Toc181339709" w:id="3"/>
      <w:bookmarkEnd w:id="2"/>
      <w:bookmarkEnd w:id="1"/>
      <w:bookmarkEnd w:id="0"/>
      <w:bookmarkStart w:name="_Toc377713817" w:id="1445697487"/>
      <w:r w:rsidR="10BC662B">
        <w:rPr/>
        <w:t>Úvod</w:t>
      </w:r>
      <w:bookmarkEnd w:id="3"/>
      <w:bookmarkEnd w:id="1445697487"/>
    </w:p>
    <w:p w:rsidR="00C7011C" w:rsidP="00C7011C" w:rsidRDefault="4DC47084" w14:paraId="05767D7A" w14:textId="47B5582F" w14:noSpellErr="1">
      <w:pPr>
        <w:pStyle w:val="ZPSekce"/>
        <w:rPr/>
      </w:pPr>
      <w:bookmarkStart w:name="_Toc181339710" w:id="5"/>
      <w:bookmarkStart w:name="_Toc1083234816" w:id="1380710794"/>
      <w:r w:rsidR="10BC662B">
        <w:rPr/>
        <w:t>Zadání</w:t>
      </w:r>
      <w:bookmarkEnd w:id="5"/>
      <w:bookmarkEnd w:id="1380710794"/>
    </w:p>
    <w:p w:rsidR="00C7011C" w:rsidP="005711EE" w:rsidRDefault="005711EE" w14:paraId="07C7C725" w14:textId="0C09BC71">
      <w:pPr>
        <w:pStyle w:val="ZPBntext"/>
      </w:pPr>
      <w:r>
        <w:t>Cílem je vytvoření webové aplikace, která umožní autoservisu efektivně spravovat své operace. Aplikace bude sloužit pro evidenci zákazníků, sledování objednávek a oprav vozidel, správu skladu náhradních dílů a generování statistik o výkonu servisu. Manažer servisu bude mít klíčovou roli v řízení zaměstnanců a jejich pracovních činností.</w:t>
      </w:r>
    </w:p>
    <w:p w:rsidR="003914A8" w:rsidP="005711EE" w:rsidRDefault="003914A8" w14:paraId="2AAA3553" w14:textId="77777777">
      <w:pPr>
        <w:pStyle w:val="ZPBntext"/>
      </w:pPr>
    </w:p>
    <w:p w:rsidR="003914A8" w:rsidP="00377F61" w:rsidRDefault="4DC47084" w14:paraId="6955D5AA" w14:textId="0B5DF9B2" w14:noSpellErr="1">
      <w:pPr>
        <w:pStyle w:val="ZPHlavnnadpis"/>
        <w:rPr/>
      </w:pPr>
      <w:bookmarkStart w:name="_Toc181339711" w:id="7"/>
      <w:bookmarkStart w:name="_Toc1854214136" w:id="1967509651"/>
      <w:r w:rsidR="10BC662B">
        <w:rPr/>
        <w:t>Funkce Aplikace</w:t>
      </w:r>
      <w:bookmarkEnd w:id="7"/>
      <w:bookmarkEnd w:id="1967509651"/>
    </w:p>
    <w:p w:rsidR="00693BED" w:rsidP="00693BED" w:rsidRDefault="4DC47084" w14:paraId="23BED10C" w14:textId="0F73F993" w14:noSpellErr="1">
      <w:pPr>
        <w:pStyle w:val="ZPSekce"/>
        <w:rPr/>
      </w:pPr>
      <w:bookmarkStart w:name="_Toc181339712" w:id="9"/>
      <w:bookmarkStart w:name="_Toc1084387511" w:id="1176862695"/>
      <w:r w:rsidR="10BC662B">
        <w:rPr/>
        <w:t>Uživatelské účty</w:t>
      </w:r>
      <w:bookmarkEnd w:id="9"/>
      <w:bookmarkEnd w:id="1176862695"/>
    </w:p>
    <w:p w:rsidR="00F66E8C" w:rsidP="00AC225E" w:rsidRDefault="00F66E8C" w14:paraId="3EC0E631" w14:textId="085F1DBF">
      <w:pPr>
        <w:pStyle w:val="ZPZanadpisem"/>
        <w:numPr>
          <w:ilvl w:val="0"/>
          <w:numId w:val="10"/>
        </w:numPr>
      </w:pPr>
      <w:r>
        <w:t>Manažer servisu:</w:t>
      </w:r>
    </w:p>
    <w:p w:rsidR="00F66E8C" w:rsidP="00AC225E" w:rsidRDefault="00F66E8C" w14:paraId="094BC3C4" w14:textId="3FFF0845">
      <w:pPr>
        <w:pStyle w:val="ZPZanadpisem"/>
        <w:numPr>
          <w:ilvl w:val="1"/>
          <w:numId w:val="11"/>
        </w:numPr>
      </w:pPr>
      <w:r>
        <w:t>Registrace a přihlášení pro přístup k funkcím správy zaměstnanců, zákazníků a objednávek.</w:t>
      </w:r>
    </w:p>
    <w:p w:rsidR="00F66E8C" w:rsidP="00AC225E" w:rsidRDefault="00F66E8C" w14:paraId="6F46D8A0" w14:textId="3EFC1D7D">
      <w:pPr>
        <w:pStyle w:val="ZPZanadpisem"/>
        <w:numPr>
          <w:ilvl w:val="1"/>
          <w:numId w:val="11"/>
        </w:numPr>
      </w:pPr>
      <w:r>
        <w:t>Možnost spravovat profily zaměstnanců (technici a administrativní pracovníci), včetně přiřazení rolí a oprávnění.</w:t>
      </w:r>
    </w:p>
    <w:p w:rsidR="00F66E8C" w:rsidP="00AC225E" w:rsidRDefault="00F66E8C" w14:paraId="0BF154F5" w14:textId="462D774E">
      <w:pPr>
        <w:pStyle w:val="ZPZanadpisem"/>
        <w:numPr>
          <w:ilvl w:val="1"/>
          <w:numId w:val="11"/>
        </w:numPr>
      </w:pPr>
      <w:r>
        <w:t>Sledování výkonu zaměstnanců (např. počet provedených oprav, hodnocení zákazníků).</w:t>
      </w:r>
    </w:p>
    <w:p w:rsidR="00F66E8C" w:rsidP="00AC225E" w:rsidRDefault="00F66E8C" w14:paraId="445504F5" w14:textId="558704DF">
      <w:pPr>
        <w:pStyle w:val="ZPZanadpisem"/>
        <w:numPr>
          <w:ilvl w:val="0"/>
          <w:numId w:val="10"/>
        </w:numPr>
      </w:pPr>
      <w:r>
        <w:t>Technici:</w:t>
      </w:r>
    </w:p>
    <w:p w:rsidR="00F66E8C" w:rsidP="00AC225E" w:rsidRDefault="00F66E8C" w14:paraId="0CAC0F90" w14:textId="36453D25">
      <w:pPr>
        <w:pStyle w:val="ZPZanadpisem"/>
        <w:numPr>
          <w:ilvl w:val="1"/>
          <w:numId w:val="12"/>
        </w:numPr>
      </w:pPr>
      <w:r>
        <w:t>Přihlášení pro přístup k funkcím správy oprav.</w:t>
      </w:r>
    </w:p>
    <w:p w:rsidR="00F66E8C" w:rsidP="00AC225E" w:rsidRDefault="00F66E8C" w14:paraId="3FDDB1A6" w14:textId="7EBBF252">
      <w:pPr>
        <w:pStyle w:val="ZPZanadpisem"/>
        <w:numPr>
          <w:ilvl w:val="1"/>
          <w:numId w:val="12"/>
        </w:numPr>
      </w:pPr>
      <w:r>
        <w:t>Možnost aktualizovat stav objednávek a přidávat poznámky k provedeným pracím.</w:t>
      </w:r>
    </w:p>
    <w:p w:rsidR="00F66E8C" w:rsidP="00AC225E" w:rsidRDefault="00F66E8C" w14:paraId="36F4F8D5" w14:textId="3AFD1255">
      <w:pPr>
        <w:pStyle w:val="ZPZanadpisem"/>
        <w:numPr>
          <w:ilvl w:val="0"/>
          <w:numId w:val="10"/>
        </w:numPr>
      </w:pPr>
      <w:r>
        <w:t>Administrativní pracovníci:</w:t>
      </w:r>
    </w:p>
    <w:p w:rsidR="00962C7E" w:rsidP="00AC225E" w:rsidRDefault="00F66E8C" w14:paraId="42D95E9A" w14:textId="31C941FA">
      <w:pPr>
        <w:pStyle w:val="ZPZanadpisem"/>
        <w:numPr>
          <w:ilvl w:val="1"/>
          <w:numId w:val="13"/>
        </w:numPr>
      </w:pPr>
      <w:r>
        <w:t>Přihlášení pro správu zákaznických účtů, objednávek a skladových zásob.</w:t>
      </w:r>
    </w:p>
    <w:p w:rsidR="0019424E" w:rsidP="0019424E" w:rsidRDefault="4DC47084" w14:paraId="799173E1" w14:textId="4D9D02C6" w14:noSpellErr="1">
      <w:pPr>
        <w:pStyle w:val="ZPSekce"/>
        <w:rPr/>
      </w:pPr>
      <w:bookmarkStart w:name="_Toc181339713" w:id="11"/>
      <w:bookmarkStart w:name="_Toc273712174" w:id="1941803083"/>
      <w:r w:rsidR="10BC662B">
        <w:rPr/>
        <w:t>Evidence zákazníků</w:t>
      </w:r>
      <w:bookmarkEnd w:id="11"/>
      <w:bookmarkEnd w:id="1941803083"/>
    </w:p>
    <w:p w:rsidR="0019424E" w:rsidP="00AC225E" w:rsidRDefault="0019424E" w14:paraId="14398061" w14:textId="67F8A770">
      <w:pPr>
        <w:pStyle w:val="ZPZanadpisem"/>
        <w:numPr>
          <w:ilvl w:val="1"/>
          <w:numId w:val="13"/>
        </w:numPr>
      </w:pPr>
      <w:r>
        <w:t>Možnost přidávat nové zákazníky s informacemi jako jméno, kontaktní údaje a historie oprav.</w:t>
      </w:r>
    </w:p>
    <w:p w:rsidR="0088560D" w:rsidP="00AC225E" w:rsidRDefault="0019424E" w14:paraId="2C5A7539" w14:textId="203754FA">
      <w:pPr>
        <w:pStyle w:val="ZPZanadpisem"/>
        <w:numPr>
          <w:ilvl w:val="1"/>
          <w:numId w:val="10"/>
        </w:numPr>
      </w:pPr>
      <w:r>
        <w:t>Sledování historie služeb pro jednotlivé zákazníky.</w:t>
      </w:r>
      <w:r>
        <w:cr/>
      </w:r>
    </w:p>
    <w:p w:rsidR="00DF0F84" w:rsidP="00DF0F84" w:rsidRDefault="4DC47084" w14:paraId="4B038E21" w14:textId="16DD8D9B" w14:noSpellErr="1">
      <w:pPr>
        <w:pStyle w:val="ZPSekce"/>
        <w:rPr/>
      </w:pPr>
      <w:bookmarkStart w:name="_Toc181339714" w:id="13"/>
      <w:bookmarkStart w:name="_Toc1642085380" w:id="1359152519"/>
      <w:r w:rsidR="10BC662B">
        <w:rPr/>
        <w:t>Systém objednávek</w:t>
      </w:r>
      <w:bookmarkEnd w:id="13"/>
      <w:bookmarkEnd w:id="1359152519"/>
    </w:p>
    <w:p w:rsidR="00C47B96" w:rsidP="00AC225E" w:rsidRDefault="00C47B96" w14:paraId="7E09D069" w14:textId="0A2A330E">
      <w:pPr>
        <w:pStyle w:val="ZPZanadpisem"/>
        <w:numPr>
          <w:ilvl w:val="0"/>
          <w:numId w:val="13"/>
        </w:numPr>
      </w:pPr>
      <w:r>
        <w:t xml:space="preserve">Zákazníci mohou: </w:t>
      </w:r>
    </w:p>
    <w:p w:rsidR="00C47B96" w:rsidP="00AC225E" w:rsidRDefault="00C47B96" w14:paraId="598D39FD" w14:textId="27580405">
      <w:pPr>
        <w:pStyle w:val="ZPZanadpisem"/>
        <w:numPr>
          <w:ilvl w:val="1"/>
          <w:numId w:val="14"/>
        </w:numPr>
      </w:pPr>
      <w:r>
        <w:t>Zadat objednávku na opravu vozidla (např. popis problému, požadované služby).</w:t>
      </w:r>
    </w:p>
    <w:p w:rsidR="00C47B96" w:rsidP="00AC225E" w:rsidRDefault="00C47B96" w14:paraId="19F683D7" w14:textId="26B22CED">
      <w:pPr>
        <w:pStyle w:val="ZPZanadpisem"/>
        <w:numPr>
          <w:ilvl w:val="1"/>
          <w:numId w:val="14"/>
        </w:numPr>
      </w:pPr>
      <w:r>
        <w:t>Zvolit preferovaný termín opravy.</w:t>
      </w:r>
    </w:p>
    <w:p w:rsidR="00C47B96" w:rsidP="00AC225E" w:rsidRDefault="00C47B96" w14:paraId="212C9C49" w14:textId="7C4FDE11">
      <w:pPr>
        <w:pStyle w:val="ZPZanadpisem"/>
        <w:numPr>
          <w:ilvl w:val="0"/>
          <w:numId w:val="10"/>
        </w:numPr>
      </w:pPr>
      <w:r>
        <w:t>Administrativní pracovníci mohou:</w:t>
      </w:r>
    </w:p>
    <w:p w:rsidR="00C47B96" w:rsidP="00AC225E" w:rsidRDefault="00C47B96" w14:paraId="47745371" w14:textId="5B74EB47">
      <w:pPr>
        <w:pStyle w:val="ZPZanadpisem"/>
        <w:numPr>
          <w:ilvl w:val="1"/>
          <w:numId w:val="14"/>
        </w:numPr>
      </w:pPr>
      <w:r>
        <w:t>Spravovat a aktualizovat stav objednávek (čekající, v procesu, dokončeno).</w:t>
      </w:r>
    </w:p>
    <w:p w:rsidR="008326EE" w:rsidP="00AC225E" w:rsidRDefault="00C47B96" w14:paraId="3C26E439" w14:textId="3F5D3737">
      <w:pPr>
        <w:pStyle w:val="ZPZanadpisem"/>
        <w:numPr>
          <w:ilvl w:val="1"/>
          <w:numId w:val="14"/>
        </w:numPr>
      </w:pPr>
      <w:r>
        <w:t>Přidávat poznámky k jednotlivým objednávkám.</w:t>
      </w:r>
    </w:p>
    <w:p w:rsidR="00E421BF" w:rsidP="00E421BF" w:rsidRDefault="4DC47084" w14:paraId="03690ACF" w14:textId="5A8274AE" w14:noSpellErr="1">
      <w:pPr>
        <w:pStyle w:val="ZPSekce"/>
        <w:rPr/>
      </w:pPr>
      <w:bookmarkStart w:name="_Toc181339715" w:id="15"/>
      <w:bookmarkStart w:name="_Toc1312416254" w:id="920627796"/>
      <w:r w:rsidR="10BC662B">
        <w:rPr/>
        <w:t>Opravy vozidel</w:t>
      </w:r>
      <w:bookmarkEnd w:id="15"/>
      <w:bookmarkEnd w:id="920627796"/>
    </w:p>
    <w:p w:rsidR="00E421BF" w:rsidP="00AC225E" w:rsidRDefault="00E421BF" w14:paraId="3E38BE1F" w14:textId="77777777">
      <w:pPr>
        <w:pStyle w:val="ZPZanadpisem"/>
        <w:numPr>
          <w:ilvl w:val="0"/>
          <w:numId w:val="16"/>
        </w:numPr>
      </w:pPr>
      <w:r>
        <w:t>Evidence všech provedených oprav včetně:</w:t>
      </w:r>
    </w:p>
    <w:p w:rsidR="00E421BF" w:rsidP="00AC225E" w:rsidRDefault="00E421BF" w14:paraId="350D0682" w14:textId="0C9B55D7">
      <w:pPr>
        <w:pStyle w:val="ZPZanadpisem"/>
        <w:numPr>
          <w:ilvl w:val="0"/>
          <w:numId w:val="15"/>
        </w:numPr>
      </w:pPr>
      <w:r>
        <w:t>Popisu provedených prací.</w:t>
      </w:r>
    </w:p>
    <w:p w:rsidR="00E421BF" w:rsidP="00AC225E" w:rsidRDefault="00E421BF" w14:paraId="4FBF7F9E" w14:textId="39969193">
      <w:pPr>
        <w:pStyle w:val="ZPZanadpisem"/>
        <w:numPr>
          <w:ilvl w:val="0"/>
          <w:numId w:val="15"/>
        </w:numPr>
      </w:pPr>
      <w:r>
        <w:t>Použitých náhradních dílů.</w:t>
      </w:r>
    </w:p>
    <w:p w:rsidR="00E421BF" w:rsidP="00AC225E" w:rsidRDefault="00E421BF" w14:paraId="1661E0B6" w14:textId="605B81A7">
      <w:pPr>
        <w:pStyle w:val="ZPZanadpisem"/>
        <w:numPr>
          <w:ilvl w:val="0"/>
          <w:numId w:val="15"/>
        </w:numPr>
      </w:pPr>
      <w:r>
        <w:t>Času stráveného na opravě.</w:t>
      </w:r>
    </w:p>
    <w:p w:rsidR="0054372D" w:rsidP="0054372D" w:rsidRDefault="4DC47084" w14:paraId="31BFABBF" w14:textId="65894A86" w14:noSpellErr="1">
      <w:pPr>
        <w:pStyle w:val="ZPSekce"/>
        <w:rPr/>
      </w:pPr>
      <w:bookmarkStart w:name="_Toc181339716" w:id="17"/>
      <w:bookmarkStart w:name="_Toc1975449370" w:id="1676352065"/>
      <w:r w:rsidR="10BC662B">
        <w:rPr/>
        <w:t>Správa skladu náhradních dílů</w:t>
      </w:r>
      <w:bookmarkEnd w:id="17"/>
      <w:bookmarkEnd w:id="1676352065"/>
    </w:p>
    <w:p w:rsidR="0054372D" w:rsidP="00AC225E" w:rsidRDefault="0054372D" w14:paraId="1A028EB2" w14:textId="6C5776DB">
      <w:pPr>
        <w:pStyle w:val="ZPZanadpisem"/>
        <w:numPr>
          <w:ilvl w:val="0"/>
          <w:numId w:val="16"/>
        </w:numPr>
      </w:pPr>
      <w:r>
        <w:t xml:space="preserve">Systém bude sledovat: </w:t>
      </w:r>
    </w:p>
    <w:p w:rsidR="0054372D" w:rsidP="00AC225E" w:rsidRDefault="0054372D" w14:paraId="6F2904C0" w14:textId="11A9A048">
      <w:pPr>
        <w:pStyle w:val="ZPZanadpisem"/>
        <w:numPr>
          <w:ilvl w:val="0"/>
          <w:numId w:val="17"/>
        </w:numPr>
      </w:pPr>
      <w:r>
        <w:t>Dostupnost náhradních dílů včetně minimálních skladových zásob.</w:t>
      </w:r>
    </w:p>
    <w:p w:rsidR="0054372D" w:rsidP="00AC225E" w:rsidRDefault="0054372D" w14:paraId="13A8328A" w14:textId="3376AB45">
      <w:pPr>
        <w:pStyle w:val="ZPZanadpisem"/>
        <w:numPr>
          <w:ilvl w:val="0"/>
          <w:numId w:val="17"/>
        </w:numPr>
      </w:pPr>
      <w:r>
        <w:t>Možnost přidávat nové díly do skladu a aktualizovat jejich stav.</w:t>
      </w:r>
    </w:p>
    <w:p w:rsidR="00CE5063" w:rsidP="00AC225E" w:rsidRDefault="0054372D" w14:paraId="35D1DE19" w14:textId="653DEAC0">
      <w:pPr>
        <w:pStyle w:val="ZPZanadpisem"/>
        <w:numPr>
          <w:ilvl w:val="0"/>
          <w:numId w:val="16"/>
        </w:numPr>
      </w:pPr>
      <w:r>
        <w:t>Upozornění na nízký stav zásob a potřebu objednání nových dílů.</w:t>
      </w:r>
    </w:p>
    <w:p w:rsidR="0054372D" w:rsidP="00AC05A6" w:rsidRDefault="4DC47084" w14:paraId="6F0E44A4" w14:textId="6CB14418" w14:noSpellErr="1">
      <w:pPr>
        <w:pStyle w:val="ZPSekce"/>
        <w:rPr/>
      </w:pPr>
      <w:bookmarkStart w:name="_Toc181339717" w:id="19"/>
      <w:bookmarkStart w:name="_Toc82524454" w:id="1479825278"/>
      <w:r w:rsidR="10BC662B">
        <w:rPr/>
        <w:t>Statistiky a reporty</w:t>
      </w:r>
      <w:bookmarkEnd w:id="19"/>
      <w:bookmarkEnd w:id="1479825278"/>
    </w:p>
    <w:p w:rsidR="00120D68" w:rsidP="00AC225E" w:rsidRDefault="00120D68" w14:paraId="2608632A" w14:textId="4701470E">
      <w:pPr>
        <w:pStyle w:val="ZPZanadpisem"/>
        <w:numPr>
          <w:ilvl w:val="0"/>
          <w:numId w:val="10"/>
        </w:numPr>
      </w:pPr>
      <w:r>
        <w:t xml:space="preserve">Generování reportů o: </w:t>
      </w:r>
    </w:p>
    <w:p w:rsidR="00120D68" w:rsidP="00AC225E" w:rsidRDefault="00120D68" w14:paraId="2AD0FB0E" w14:textId="57EC8AB4">
      <w:pPr>
        <w:pStyle w:val="ZPZanadpisem"/>
        <w:numPr>
          <w:ilvl w:val="0"/>
          <w:numId w:val="18"/>
        </w:numPr>
      </w:pPr>
      <w:r>
        <w:t>Počtu provedených oprav za určité období.</w:t>
      </w:r>
    </w:p>
    <w:p w:rsidR="00120D68" w:rsidP="00AC225E" w:rsidRDefault="00120D68" w14:paraId="2E3C15CA" w14:textId="1964371B">
      <w:pPr>
        <w:pStyle w:val="ZPZanadpisem"/>
        <w:numPr>
          <w:ilvl w:val="0"/>
          <w:numId w:val="18"/>
        </w:numPr>
      </w:pPr>
      <w:r>
        <w:t>Příjmech z jednotlivých služeb.</w:t>
      </w:r>
    </w:p>
    <w:p w:rsidR="00120D68" w:rsidP="00AC225E" w:rsidRDefault="00120D68" w14:paraId="521CA7B8" w14:textId="0DCD2462">
      <w:pPr>
        <w:pStyle w:val="ZPZanadpisem"/>
        <w:numPr>
          <w:ilvl w:val="0"/>
          <w:numId w:val="18"/>
        </w:numPr>
      </w:pPr>
      <w:r>
        <w:t>Nejčastěji opravovaných typech vozidel a službách.</w:t>
      </w:r>
    </w:p>
    <w:p w:rsidRPr="00AC05A6" w:rsidR="00AC05A6" w:rsidP="00AC225E" w:rsidRDefault="00120D68" w14:paraId="64894C4B" w14:textId="34AA745F">
      <w:pPr>
        <w:pStyle w:val="ZPZanadpisem"/>
        <w:numPr>
          <w:ilvl w:val="0"/>
          <w:numId w:val="18"/>
        </w:numPr>
      </w:pPr>
      <w:r>
        <w:t>Výkonu jednotlivých zaměstnanců.</w:t>
      </w:r>
    </w:p>
    <w:p w:rsidR="00C7011C" w:rsidP="00417FC5" w:rsidRDefault="4DC47084" w14:paraId="6D4EFF6B" w14:textId="6552BB23" w14:noSpellErr="1">
      <w:pPr>
        <w:pStyle w:val="ZPSekce"/>
        <w:rPr/>
      </w:pPr>
      <w:bookmarkStart w:name="_Toc181339718" w:id="21"/>
      <w:bookmarkStart w:name="_Toc110238389" w:id="866835162"/>
      <w:r w:rsidR="10BC662B">
        <w:rPr/>
        <w:t>Technické požadavky</w:t>
      </w:r>
      <w:bookmarkEnd w:id="21"/>
      <w:bookmarkEnd w:id="866835162"/>
    </w:p>
    <w:p w:rsidR="005711EE" w:rsidP="00AC225E" w:rsidRDefault="005711EE" w14:paraId="173A8A17" w14:textId="77777777">
      <w:pPr>
        <w:pStyle w:val="ZPZanadpisem"/>
        <w:numPr>
          <w:ilvl w:val="0"/>
          <w:numId w:val="9"/>
        </w:numPr>
      </w:pPr>
      <w:r>
        <w:t>Technologie</w:t>
      </w:r>
    </w:p>
    <w:p w:rsidR="005711EE" w:rsidP="00AC225E" w:rsidRDefault="005711EE" w14:paraId="3BD041D6" w14:textId="0445A433">
      <w:pPr>
        <w:pStyle w:val="ZPZanadpisem"/>
        <w:numPr>
          <w:ilvl w:val="1"/>
          <w:numId w:val="9"/>
        </w:numPr>
      </w:pPr>
      <w:proofErr w:type="spellStart"/>
      <w:r>
        <w:t>Frontend</w:t>
      </w:r>
      <w:proofErr w:type="spellEnd"/>
      <w:r>
        <w:t>: HTML5, CSS3, responzivní design</w:t>
      </w:r>
    </w:p>
    <w:p w:rsidR="005711EE" w:rsidP="00AC225E" w:rsidRDefault="005711EE" w14:paraId="3F7A9266" w14:textId="7EB8DD04">
      <w:pPr>
        <w:pStyle w:val="ZPZanadpisem"/>
        <w:numPr>
          <w:ilvl w:val="1"/>
          <w:numId w:val="9"/>
        </w:numPr>
      </w:pPr>
      <w:proofErr w:type="spellStart"/>
      <w:r>
        <w:t>Backend</w:t>
      </w:r>
      <w:proofErr w:type="spellEnd"/>
      <w:r>
        <w:t xml:space="preserve">: </w:t>
      </w:r>
      <w:proofErr w:type="spellStart"/>
      <w:r>
        <w:t>Flask</w:t>
      </w:r>
      <w:proofErr w:type="spellEnd"/>
      <w:r>
        <w:t xml:space="preserve"> (Python) pro serverovou logiku.</w:t>
      </w:r>
    </w:p>
    <w:p w:rsidR="005711EE" w:rsidP="00AC225E" w:rsidRDefault="005711EE" w14:paraId="6212FA8A" w14:textId="5836F8AC">
      <w:pPr>
        <w:pStyle w:val="ZPZanadpisem"/>
        <w:numPr>
          <w:ilvl w:val="1"/>
          <w:numId w:val="9"/>
        </w:numPr>
      </w:pPr>
      <w:r>
        <w:t xml:space="preserve">Databáze: </w:t>
      </w:r>
      <w:proofErr w:type="spellStart"/>
      <w:r>
        <w:t>PostgreSQL</w:t>
      </w:r>
      <w:proofErr w:type="spellEnd"/>
      <w:r>
        <w:t xml:space="preserve"> nebo </w:t>
      </w:r>
      <w:proofErr w:type="spellStart"/>
      <w:r>
        <w:t>SQLite</w:t>
      </w:r>
      <w:proofErr w:type="spellEnd"/>
      <w:r>
        <w:t xml:space="preserve"> pro ukládání dat o zákaznících, objednávkách a náhradních dílech.</w:t>
      </w:r>
    </w:p>
    <w:p w:rsidR="005711EE" w:rsidP="00AC225E" w:rsidRDefault="005711EE" w14:paraId="0D225913" w14:textId="4DFEDCAD">
      <w:pPr>
        <w:pStyle w:val="ZPZanadpisem"/>
        <w:numPr>
          <w:ilvl w:val="0"/>
          <w:numId w:val="9"/>
        </w:numPr>
      </w:pPr>
      <w:r>
        <w:t>Architektura</w:t>
      </w:r>
    </w:p>
    <w:p w:rsidR="00B54D40" w:rsidP="00AC225E" w:rsidRDefault="005711EE" w14:paraId="1143865B" w14:textId="4FED6669">
      <w:pPr>
        <w:pStyle w:val="ZPZanadpisem"/>
        <w:numPr>
          <w:ilvl w:val="1"/>
          <w:numId w:val="9"/>
        </w:numPr>
      </w:pPr>
      <w:r>
        <w:t>MVC (Model-</w:t>
      </w:r>
      <w:proofErr w:type="spellStart"/>
      <w:r>
        <w:t>View</w:t>
      </w:r>
      <w:proofErr w:type="spellEnd"/>
      <w:r>
        <w:t>-</w:t>
      </w:r>
      <w:proofErr w:type="spellStart"/>
      <w:r>
        <w:t>Controller</w:t>
      </w:r>
      <w:proofErr w:type="spellEnd"/>
      <w:r>
        <w:t>) architektura pro oddělení logiky aplikace od uživatelského rozhraní.</w:t>
      </w:r>
    </w:p>
    <w:p w:rsidR="00322B99" w:rsidP="00322B99" w:rsidRDefault="4DC47084" w14:paraId="3404FE93" w14:textId="2D1156F5" w14:noSpellErr="1">
      <w:pPr>
        <w:pStyle w:val="ZPSekce"/>
        <w:rPr/>
      </w:pPr>
      <w:bookmarkStart w:name="_Toc1295310064" w:id="1721270576"/>
      <w:r w:rsidR="10BC662B">
        <w:rPr/>
        <w:t>Nefunkční požadavky</w:t>
      </w:r>
      <w:bookmarkEnd w:id="1721270576"/>
    </w:p>
    <w:p w:rsidR="00AC225E" w:rsidP="00AC225E" w:rsidRDefault="00AC225E" w14:paraId="6E527A47" w14:textId="3B51181E">
      <w:pPr>
        <w:pStyle w:val="ZPZanadpisem"/>
        <w:numPr>
          <w:ilvl w:val="0"/>
          <w:numId w:val="21"/>
        </w:numPr>
      </w:pPr>
      <w:r>
        <w:t>Rychlá aplikace</w:t>
      </w:r>
    </w:p>
    <w:p w:rsidR="00AC225E" w:rsidP="00AC225E" w:rsidRDefault="00AC225E" w14:paraId="6D29DD91" w14:textId="33E80AF4">
      <w:pPr>
        <w:pStyle w:val="ZPZanadpisem"/>
        <w:numPr>
          <w:ilvl w:val="0"/>
          <w:numId w:val="21"/>
        </w:numPr>
      </w:pPr>
      <w:r>
        <w:t>Responsivní aplikace</w:t>
      </w:r>
    </w:p>
    <w:p w:rsidR="00AC225E" w:rsidP="00AC225E" w:rsidRDefault="00AC225E" w14:paraId="7A25F38A" w14:textId="7852658F">
      <w:pPr>
        <w:pStyle w:val="ZPZanadpisem"/>
        <w:numPr>
          <w:ilvl w:val="0"/>
          <w:numId w:val="21"/>
        </w:numPr>
      </w:pPr>
      <w:r>
        <w:t>Aplikace musí být dostupná 99,9 % času</w:t>
      </w:r>
    </w:p>
    <w:p w:rsidR="00AC225E" w:rsidP="00AC225E" w:rsidRDefault="00AC225E" w14:paraId="1CFCFCAE" w14:textId="5F9946D5">
      <w:pPr>
        <w:pStyle w:val="ZPZanadpisem"/>
        <w:numPr>
          <w:ilvl w:val="0"/>
          <w:numId w:val="21"/>
        </w:numPr>
      </w:pPr>
      <w:r>
        <w:t>Spolehlivá aplikace = nikdy nedojde k bugu</w:t>
      </w:r>
    </w:p>
    <w:p w:rsidR="00AC225E" w:rsidP="00AC225E" w:rsidRDefault="00AC225E" w14:paraId="30766951" w14:textId="2D2C4BE3">
      <w:pPr>
        <w:pStyle w:val="ZPZanadpisem"/>
        <w:numPr>
          <w:ilvl w:val="0"/>
          <w:numId w:val="21"/>
        </w:numPr>
      </w:pPr>
      <w:r>
        <w:t>Rozšiřitelná aplikace</w:t>
      </w:r>
    </w:p>
    <w:p w:rsidRPr="00322B99" w:rsidR="00322B99" w:rsidP="00AC225E" w:rsidRDefault="00AC225E" w14:paraId="44ECE4FD" w14:textId="66834AFF">
      <w:pPr>
        <w:pStyle w:val="ZPZanadpisem"/>
        <w:numPr>
          <w:ilvl w:val="0"/>
          <w:numId w:val="21"/>
        </w:numPr>
      </w:pPr>
      <w:r>
        <w:t>Spravovatelná aplikace</w:t>
      </w:r>
    </w:p>
    <w:p w:rsidR="00C7011C" w:rsidP="00C7011C" w:rsidRDefault="4DC47084" w14:paraId="6199D1F3" w14:textId="67FF8E48" w14:noSpellErr="1">
      <w:pPr>
        <w:pStyle w:val="ZPSekce"/>
        <w:rPr/>
      </w:pPr>
      <w:bookmarkStart w:name="_Toc181339719" w:id="24"/>
      <w:bookmarkStart w:name="_Toc1772914052" w:id="661162833"/>
      <w:r w:rsidR="10BC662B">
        <w:rPr/>
        <w:t>Zabezpečení</w:t>
      </w:r>
      <w:bookmarkEnd w:id="24"/>
      <w:bookmarkEnd w:id="661162833"/>
    </w:p>
    <w:p w:rsidR="005711EE" w:rsidP="00AC225E" w:rsidRDefault="005711EE" w14:paraId="01A23282" w14:textId="77777777">
      <w:pPr>
        <w:pStyle w:val="ZPBntext"/>
        <w:numPr>
          <w:ilvl w:val="0"/>
          <w:numId w:val="6"/>
        </w:numPr>
      </w:pPr>
      <w:r>
        <w:t xml:space="preserve">Šifrování citlivých dat (např. hesel) pomocí knihovny </w:t>
      </w:r>
      <w:proofErr w:type="spellStart"/>
      <w:r>
        <w:t>bcrypt</w:t>
      </w:r>
      <w:proofErr w:type="spellEnd"/>
      <w:r>
        <w:t>.</w:t>
      </w:r>
    </w:p>
    <w:p w:rsidR="005711EE" w:rsidP="00AC225E" w:rsidRDefault="005711EE" w14:paraId="46786464" w14:textId="531BDAB8">
      <w:pPr>
        <w:pStyle w:val="ZPBntext"/>
        <w:numPr>
          <w:ilvl w:val="0"/>
          <w:numId w:val="6"/>
        </w:numPr>
      </w:pPr>
      <w:r>
        <w:t xml:space="preserve">Ověření identity uživatelů pomocí </w:t>
      </w:r>
      <w:proofErr w:type="spellStart"/>
      <w:r>
        <w:t>Flask</w:t>
      </w:r>
      <w:proofErr w:type="spellEnd"/>
      <w:r>
        <w:t>-Login pro správu relací.</w:t>
      </w:r>
    </w:p>
    <w:p w:rsidR="00417FC5" w:rsidP="00AC225E" w:rsidRDefault="005711EE" w14:paraId="28E4960B" w14:textId="39AF4977">
      <w:pPr>
        <w:pStyle w:val="ZPBntext"/>
        <w:numPr>
          <w:ilvl w:val="0"/>
          <w:numId w:val="6"/>
        </w:numPr>
      </w:pPr>
      <w:r>
        <w:t xml:space="preserve">Ochrana proti CSRF útokům a SQL </w:t>
      </w:r>
      <w:proofErr w:type="spellStart"/>
      <w:r>
        <w:t>injection</w:t>
      </w:r>
      <w:proofErr w:type="spellEnd"/>
      <w:r>
        <w:t>.</w:t>
      </w:r>
    </w:p>
    <w:p w:rsidR="0025698E" w:rsidP="0025698E" w:rsidRDefault="4DC47084" w14:paraId="10F20978" w14:textId="6088D0F4" w14:noSpellErr="1">
      <w:pPr>
        <w:pStyle w:val="ZPSekce"/>
        <w:rPr/>
      </w:pPr>
      <w:bookmarkStart w:name="_Toc181339720" w:id="26"/>
      <w:bookmarkStart w:name="_Toc1025413864" w:id="60020020"/>
      <w:r w:rsidR="10BC662B">
        <w:rPr/>
        <w:t>Cílová skupina</w:t>
      </w:r>
      <w:bookmarkEnd w:id="26"/>
      <w:bookmarkEnd w:id="60020020"/>
    </w:p>
    <w:p w:rsidRPr="0025698E" w:rsidR="0025698E" w:rsidP="0025698E" w:rsidRDefault="0025698E" w14:paraId="7F8B3DBA" w14:textId="3E59FF30">
      <w:pPr>
        <w:pStyle w:val="ZPZanadpisem"/>
      </w:pPr>
      <w:r w:rsidRPr="0025698E">
        <w:t>Autoservisy hledající efektivní způsob správy svých operací a zlepšení zákaznického servisu.</w:t>
      </w:r>
    </w:p>
    <w:p w:rsidR="00796B68" w:rsidP="00A86412" w:rsidRDefault="4DC47084" w14:paraId="480BD8D5" w14:textId="6F6237E5" w14:noSpellErr="1">
      <w:pPr>
        <w:pStyle w:val="ZPHlavnnadpis"/>
        <w:rPr/>
      </w:pPr>
      <w:bookmarkStart w:name="_Toc181339721" w:id="28"/>
      <w:bookmarkStart w:name="_Toc373783634" w:id="476867092"/>
      <w:r w:rsidR="10BC662B">
        <w:rPr/>
        <w:t>Use case diagram</w:t>
      </w:r>
      <w:bookmarkEnd w:id="28"/>
      <w:bookmarkEnd w:id="476867092"/>
    </w:p>
    <w:p w:rsidR="00417FC5" w:rsidRDefault="00417FC5" w14:paraId="53BB3DAE" w14:textId="77777777">
      <w:pPr>
        <w:rPr>
          <w:rFonts w:ascii="Cambria" w:hAnsi="Cambria"/>
        </w:rPr>
      </w:pPr>
    </w:p>
    <w:p w:rsidR="00787BBD" w:rsidRDefault="00787BBD" w14:paraId="2861748F" w14:textId="552C6F42">
      <w:pPr>
        <w:rPr>
          <w:rFonts w:ascii="Cambria" w:hAnsi="Cambria"/>
        </w:rPr>
      </w:pPr>
      <w:r>
        <w:rPr>
          <w:noProof/>
        </w:rPr>
        <w:drawing>
          <wp:inline distT="0" distB="0" distL="0" distR="0" wp14:anchorId="4271E4F9" wp14:editId="57CE88AC">
            <wp:extent cx="5311140" cy="4854188"/>
            <wp:effectExtent l="0" t="0" r="3810" b="3810"/>
            <wp:docPr id="2001798003" name="Obrázek 3" descr="Obsah obrázku text, diagram, kresba, snímek obrazovky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3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1140" cy="4854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6412" w:rsidP="00A86412" w:rsidRDefault="4DC47084" w14:paraId="4862F8EB" w14:textId="361422CF" w14:noSpellErr="1">
      <w:pPr>
        <w:pStyle w:val="ZPHlavnnadpis"/>
        <w:rPr/>
      </w:pPr>
      <w:bookmarkStart w:name="_Toc181339725" w:id="30"/>
      <w:bookmarkStart w:name="_Toc594315091" w:id="1259515368"/>
      <w:r w:rsidR="10BC662B">
        <w:rPr/>
        <w:t>Návrh struktury databáze</w:t>
      </w:r>
      <w:bookmarkEnd w:id="30"/>
      <w:bookmarkEnd w:id="1259515368"/>
    </w:p>
    <w:p w:rsidRPr="001D590E" w:rsidR="001D590E" w:rsidP="001D590E" w:rsidRDefault="4DC47084" w14:paraId="3D883DC2" w14:textId="78C89B5F" w14:noSpellErr="1">
      <w:pPr>
        <w:pStyle w:val="ZPSekce"/>
        <w:rPr/>
      </w:pPr>
      <w:bookmarkStart w:name="_Toc181339726" w:id="32"/>
      <w:bookmarkStart w:name="_Toc8562130" w:id="1626988887"/>
      <w:r w:rsidR="10BC662B">
        <w:rPr/>
        <w:t>ERD model databáze</w:t>
      </w:r>
      <w:bookmarkEnd w:id="32"/>
      <w:bookmarkEnd w:id="1626988887"/>
    </w:p>
    <w:p w:rsidRPr="006B6296" w:rsidR="006B6296" w:rsidP="10BC662B" w:rsidRDefault="006B6296" w14:paraId="54C9A4E6" w14:textId="2AB2FEB0">
      <w:pPr>
        <w:pStyle w:val="Normln"/>
      </w:pPr>
      <w:r>
        <w:drawing>
          <wp:inline wp14:editId="500D0AC8" wp14:anchorId="7599DAE4">
            <wp:extent cx="4467225" cy="6124574"/>
            <wp:effectExtent l="0" t="0" r="0" b="0"/>
            <wp:docPr id="46365178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e0d16d5a443b437a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7225" cy="6124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:rsidR="00A86412" w:rsidP="00A86412" w:rsidRDefault="4DC47084" w14:paraId="7A0C04C0" w14:textId="133FE9DD" w14:noSpellErr="1">
      <w:pPr>
        <w:pStyle w:val="ZPHlavnnadpis"/>
        <w:rPr/>
      </w:pPr>
      <w:bookmarkStart w:name="_Toc181339731" w:id="44"/>
      <w:bookmarkStart w:name="_Toc21592003" w:id="1323856991"/>
      <w:r w:rsidR="10BC662B">
        <w:rPr/>
        <w:t>Drátěné modely stránek</w:t>
      </w:r>
      <w:bookmarkEnd w:id="44"/>
      <w:bookmarkEnd w:id="1323856991"/>
    </w:p>
    <w:p w:rsidR="00C7011C" w:rsidP="00C7011C" w:rsidRDefault="4DC47084" w14:paraId="54C75D63" w14:textId="336305B4" w14:noSpellErr="1">
      <w:pPr>
        <w:pStyle w:val="ZPSekce"/>
        <w:rPr/>
      </w:pPr>
      <w:bookmarkStart w:name="_Toc181339732" w:id="46"/>
      <w:bookmarkStart w:name="_Toc1667247193" w:id="1984964535"/>
      <w:r w:rsidR="10BC662B">
        <w:rPr/>
        <w:t>Úvodní strana – veřejná část webu</w:t>
      </w:r>
      <w:bookmarkEnd w:id="46"/>
      <w:bookmarkEnd w:id="1984964535"/>
    </w:p>
    <w:p w:rsidR="00A36FC3" w:rsidP="00A36FC3" w:rsidRDefault="00A36FC3" w14:paraId="0B43CA53" w14:textId="46008116">
      <w:pPr>
        <w:pStyle w:val="ZPZanadpisem"/>
      </w:pPr>
      <w:r>
        <w:t xml:space="preserve">Veřejná část webu bude koncipovaná, jako </w:t>
      </w:r>
      <w:proofErr w:type="spellStart"/>
      <w:r>
        <w:t>singlepage</w:t>
      </w:r>
      <w:proofErr w:type="spellEnd"/>
      <w:r>
        <w:t xml:space="preserve"> design</w:t>
      </w:r>
    </w:p>
    <w:p w:rsidR="00CE2E76" w:rsidP="00DC3AEE" w:rsidRDefault="00DC3AEE" w14:paraId="65F8F36B" w14:textId="3D9B1CAF">
      <w:pPr>
        <w:pStyle w:val="ZPZklad"/>
      </w:pPr>
      <w:r>
        <w:drawing>
          <wp:inline wp14:editId="3D37D2C2" wp14:anchorId="101E702A">
            <wp:extent cx="2789264" cy="6750905"/>
            <wp:effectExtent l="0" t="0" r="0" b="6985"/>
            <wp:docPr id="1123609161" name="Obrázek 1" descr="Obsah obrázku text, snímek obrazovky, černobílá, Písmo&#10;&#10;Popis byl vytvořen automaticky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Obrázek 1"/>
                    <pic:cNvPicPr/>
                  </pic:nvPicPr>
                  <pic:blipFill>
                    <a:blip r:embed="Rd4a850a1d19746f4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2789264" cy="6750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10BC662B" w:rsidP="10BC662B" w:rsidRDefault="10BC662B" w14:paraId="6DC0CCA2" w14:textId="599933D2">
      <w:pPr>
        <w:pStyle w:val="ZPZklad"/>
      </w:pPr>
    </w:p>
    <w:p w:rsidR="00CE2E76" w:rsidP="00CE2E76" w:rsidRDefault="00CE2E76" w14:paraId="02A82844" w14:textId="1D17356D">
      <w:pPr>
        <w:pStyle w:val="ZPSekce"/>
        <w:rPr/>
      </w:pPr>
      <w:bookmarkStart w:name="_Toc441859615" w:id="1220556105"/>
      <w:r w:rsidR="10BC662B">
        <w:rPr/>
        <w:t>Formulář pro objednání</w:t>
      </w:r>
      <w:bookmarkEnd w:id="1220556105"/>
    </w:p>
    <w:p w:rsidRPr="00EB4CA7" w:rsidR="00EB4CA7" w:rsidP="00EB4CA7" w:rsidRDefault="00EB4CA7" w14:paraId="40D4B6C8" w14:textId="16E60143">
      <w:pPr>
        <w:pStyle w:val="ZPBntext"/>
        <w:ind w:firstLine="0"/>
      </w:pPr>
      <w:r>
        <w:rPr>
          <w:noProof/>
        </w:rPr>
        <w:drawing>
          <wp:inline distT="0" distB="0" distL="0" distR="0" wp14:anchorId="10CB236F" wp14:editId="285D86E6">
            <wp:extent cx="3371429" cy="6923809"/>
            <wp:effectExtent l="0" t="0" r="635" b="0"/>
            <wp:docPr id="1321712661" name="Obrázek 1" descr="Obsah obrázku text, snímek obrazovky, Písmo, číslo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1712661" name="Obrázek 1" descr="Obsah obrázku text, snímek obrazovky, Písmo, číslo&#10;&#10;Popis byl vytvořen automaticky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371429" cy="69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40D5" w:rsidP="00DC3AEE" w:rsidRDefault="00FE40D5" w14:paraId="30EE3605" w14:textId="77777777">
      <w:pPr>
        <w:pStyle w:val="ZPZklad"/>
      </w:pPr>
    </w:p>
    <w:p w:rsidR="00FE40D5" w:rsidP="00E650B1" w:rsidRDefault="4DC47084" w14:paraId="455CE9F6" w14:textId="0C37E9D9" w14:noSpellErr="1">
      <w:pPr>
        <w:pStyle w:val="ZPSekce"/>
        <w:rPr/>
      </w:pPr>
      <w:bookmarkStart w:name="_Toc85590704" w:id="453863854"/>
      <w:r w:rsidR="10BC662B">
        <w:rPr/>
        <w:t>Rozhraní pro Administrativní pracovníky</w:t>
      </w:r>
      <w:bookmarkEnd w:id="453863854"/>
    </w:p>
    <w:p w:rsidRPr="005F1BF0" w:rsidR="005F1BF0" w:rsidP="005F1BF0" w:rsidRDefault="00EE04C5" w14:paraId="1733C05F" w14:textId="7D708158">
      <w:pPr>
        <w:pStyle w:val="ZPZanadpisem"/>
      </w:pPr>
      <w:r>
        <w:rPr>
          <w:noProof/>
        </w:rPr>
        <w:drawing>
          <wp:inline distT="0" distB="0" distL="0" distR="0" wp14:anchorId="601F0C7F" wp14:editId="01476543">
            <wp:extent cx="3547660" cy="6797615"/>
            <wp:effectExtent l="0" t="0" r="0" b="3810"/>
            <wp:docPr id="1212529576" name="Obrázek 1" descr="Obsah obrázku text, účtenka, řada/pruh, Paralelní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529576" name="Obrázek 1" descr="Obsah obrázku text, účtenka, řada/pruh, Paralelní&#10;&#10;Popis byl vytvořen automaticky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549439" cy="6801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6FC3" w:rsidP="00A36FC3" w:rsidRDefault="4DC47084" w14:paraId="2D66D000" w14:textId="32191CE0" w14:noSpellErr="1">
      <w:pPr>
        <w:pStyle w:val="ZPSekce"/>
        <w:rPr/>
      </w:pPr>
      <w:bookmarkStart w:name="_Toc181339734" w:id="50"/>
      <w:bookmarkStart w:name="_Toc2027229901" w:id="1942282784"/>
      <w:r w:rsidR="10BC662B">
        <w:rPr/>
        <w:t>Rozhraní role manažera</w:t>
      </w:r>
      <w:bookmarkEnd w:id="50"/>
      <w:bookmarkEnd w:id="1942282784"/>
    </w:p>
    <w:p w:rsidR="009F1529" w:rsidP="006F790D" w:rsidRDefault="00C004A7" w14:paraId="2F3D904A" w14:textId="003EF0E2">
      <w:pPr>
        <w:pStyle w:val="ZPZanadpisem"/>
      </w:pPr>
      <w:r>
        <w:rPr>
          <w:noProof/>
        </w:rPr>
        <w:drawing>
          <wp:inline distT="0" distB="0" distL="0" distR="0" wp14:anchorId="09ABBB96" wp14:editId="325D5C92">
            <wp:extent cx="5399405" cy="7284720"/>
            <wp:effectExtent l="0" t="0" r="0" b="0"/>
            <wp:docPr id="307314041" name="Obrázek 1" descr="Obsah obrázku text, Paralelní, řada/pruh, číslo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314041" name="Obrázek 1" descr="Obsah obrázku text, Paralelní, řada/pruh, číslo&#10;&#10;Popis byl vytvořen automaticky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7284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1529" w:rsidRDefault="009F1529" w14:paraId="7B2539CA" w14:textId="77777777">
      <w:pPr>
        <w:rPr>
          <w:rFonts w:ascii="Cambria" w:hAnsi="Cambria"/>
        </w:rPr>
      </w:pPr>
      <w:r>
        <w:br w:type="page"/>
      </w:r>
    </w:p>
    <w:p w:rsidRPr="00A36FC3" w:rsidR="00A36FC3" w:rsidP="00A36FC3" w:rsidRDefault="4DC47084" w14:paraId="0BDCFF36" w14:textId="13F86827" w14:noSpellErr="1">
      <w:pPr>
        <w:pStyle w:val="ZPSekce"/>
        <w:rPr/>
      </w:pPr>
      <w:bookmarkStart w:name="_Toc181339735" w:id="52"/>
      <w:bookmarkStart w:name="_Toc456018209" w:id="1319714380"/>
      <w:r w:rsidR="10BC662B">
        <w:rPr/>
        <w:t xml:space="preserve">Rozhraní role </w:t>
      </w:r>
      <w:bookmarkEnd w:id="52"/>
      <w:r w:rsidR="10BC662B">
        <w:rPr/>
        <w:t>technika</w:t>
      </w:r>
      <w:bookmarkEnd w:id="1319714380"/>
    </w:p>
    <w:p w:rsidR="00F868E2" w:rsidRDefault="00F868E2" w14:paraId="4A117425" w14:textId="77777777">
      <w:r>
        <w:rPr>
          <w:noProof/>
        </w:rPr>
        <w:drawing>
          <wp:inline distT="0" distB="0" distL="0" distR="0" wp14:anchorId="79635A27" wp14:editId="299F50A0">
            <wp:extent cx="5399405" cy="6551295"/>
            <wp:effectExtent l="0" t="0" r="0" b="1905"/>
            <wp:docPr id="988774186" name="Obrázek 1" descr="Obsah obrázku text, řada/pruh, číslo, účtenka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8774186" name="Obrázek 1" descr="Obsah obrázku text, řada/pruh, číslo, účtenka&#10;&#10;Popis byl vytvořen automaticky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6551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F868E2" w:rsidRDefault="00F868E2" w14:paraId="432D748B" w14:textId="77777777">
      <w:r>
        <w:br w:type="page"/>
      </w:r>
    </w:p>
    <w:p w:rsidR="00D13EAA" w:rsidP="10BC662B" w:rsidRDefault="00F868E2" w14:paraId="62B405F4" w14:textId="17D3DA5E">
      <w:pPr>
        <w:pStyle w:val="ZPSekce"/>
        <w:rPr/>
      </w:pPr>
      <w:bookmarkStart w:name="_Toc1138886701" w:id="386437173"/>
      <w:r w:rsidR="10BC662B">
        <w:rPr/>
        <w:t>Panel statistik a reportů</w:t>
      </w:r>
      <w:bookmarkStart w:name="_Toc181569185" w:id="55"/>
      <w:bookmarkStart w:name="_Toc181569215" w:id="56"/>
      <w:r>
        <w:drawing>
          <wp:inline wp14:editId="26FA93EF" wp14:anchorId="749E5C56">
            <wp:extent cx="5399404" cy="4034790"/>
            <wp:effectExtent l="0" t="0" r="0" b="3810"/>
            <wp:docPr id="1018613652" name="Obrázek 1" descr="Obsah obrázku text, snímek obrazovky, číslo, Písmo&#10;&#10;Popis byl vytvořen automaticky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Obrázek 1"/>
                    <pic:cNvPicPr/>
                  </pic:nvPicPr>
                  <pic:blipFill>
                    <a:blip r:embed="Rd38acc1097f74b08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5399404" cy="4034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55"/>
      <w:bookmarkEnd w:id="56"/>
      <w:bookmarkEnd w:id="386437173"/>
      <w:r w:rsidR="10BC662B">
        <w:rPr/>
        <w:t xml:space="preserve"> </w:t>
      </w:r>
    </w:p>
    <w:sectPr w:rsidR="00D13EAA" w:rsidSect="00334063">
      <w:headerReference w:type="even" r:id="rId22"/>
      <w:headerReference w:type="default" r:id="rId23"/>
      <w:type w:val="oddPage"/>
      <w:pgSz w:w="11906" w:h="16838" w:orient="portrait" w:code="9"/>
      <w:pgMar w:top="1418" w:right="1418" w:bottom="2268" w:left="851" w:header="1276" w:footer="1276" w:gutter="1134"/>
      <w:cols w:space="708"/>
      <w:docGrid w:linePitch="360"/>
      <w:footerReference w:type="default" r:id="Ra36d85c856cf46ce"/>
      <w:footerReference w:type="even" r:id="R90e0ce4399dd4ee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3D6E56" w:rsidRDefault="003D6E56" w14:paraId="29F5650D" w14:textId="77777777">
      <w:r>
        <w:separator/>
      </w:r>
    </w:p>
    <w:p w:rsidR="003D6E56" w:rsidRDefault="003D6E56" w14:paraId="46326EA7" w14:textId="77777777"/>
    <w:p w:rsidR="003D6E56" w:rsidRDefault="003D6E56" w14:paraId="17CBC8B9" w14:textId="77777777"/>
    <w:p w:rsidR="003D6E56" w:rsidRDefault="003D6E56" w14:paraId="7FE022B1" w14:textId="77777777"/>
    <w:p w:rsidR="003D6E56" w:rsidRDefault="003D6E56" w14:paraId="549FD710" w14:textId="77777777"/>
    <w:p w:rsidR="003D6E56" w:rsidRDefault="003D6E56" w14:paraId="130A56E8" w14:textId="77777777"/>
  </w:endnote>
  <w:endnote w:type="continuationSeparator" w:id="0">
    <w:p w:rsidR="003D6E56" w:rsidRDefault="003D6E56" w14:paraId="49BB5676" w14:textId="77777777">
      <w:r>
        <w:continuationSeparator/>
      </w:r>
    </w:p>
    <w:p w:rsidR="003D6E56" w:rsidRDefault="003D6E56" w14:paraId="32F0CEBA" w14:textId="77777777"/>
    <w:p w:rsidR="003D6E56" w:rsidRDefault="003D6E56" w14:paraId="5B377196" w14:textId="77777777"/>
    <w:p w:rsidR="003D6E56" w:rsidRDefault="003D6E56" w14:paraId="790D7449" w14:textId="77777777"/>
    <w:p w:rsidR="003D6E56" w:rsidRDefault="003D6E56" w14:paraId="14330AD6" w14:textId="77777777"/>
    <w:p w:rsidR="003D6E56" w:rsidRDefault="003D6E56" w14:paraId="05336007" w14:textId="77777777"/>
  </w:endnote>
  <w:endnote w:type="continuationNotice" w:id="1">
    <w:p w:rsidR="007C37C9" w:rsidRDefault="007C37C9" w14:paraId="1EC53A57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B6296" w:rsidP="00264C02" w:rsidRDefault="006B6296" w14:paraId="4BA51462" w14:textId="04154969">
    <w:pPr>
      <w:pStyle w:val="ZPPatatitulnlist"/>
    </w:pPr>
    <w:r>
      <w:t>Brno 202</w:t>
    </w:r>
    <w:r w:rsidR="005711EE">
      <w:t>4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Pr="00501AEA" w:rsidR="006B6296" w:rsidP="00501AEA" w:rsidRDefault="006B6296" w14:paraId="232FF97A" w14:textId="77777777">
    <w:pPr>
      <w:pStyle w:val="Zpat"/>
    </w:pPr>
  </w:p>
</w:ftr>
</file>

<file path=word/footer3.xml><?xml version="1.0" encoding="utf-8"?>
<w:ftr xmlns:w14="http://schemas.microsoft.com/office/word/2010/wordml" xmlns:w="http://schemas.openxmlformats.org/wordprocessingml/2006/main">
  <w:tbl>
    <w:tblPr>
      <w:tblStyle w:val="Normlntabulka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10BC662B" w:rsidTr="10BC662B" w14:paraId="2E6321D9">
      <w:trPr>
        <w:trHeight w:val="300"/>
      </w:trPr>
      <w:tc>
        <w:tcPr>
          <w:tcW w:w="3210" w:type="dxa"/>
          <w:tcMar/>
        </w:tcPr>
        <w:p w:rsidR="10BC662B" w:rsidP="10BC662B" w:rsidRDefault="10BC662B" w14:paraId="09F37EE3" w14:textId="54CFA3E7">
          <w:pPr>
            <w:pStyle w:val="Zhlav"/>
            <w:bidi w:val="0"/>
            <w:ind w:left="-115"/>
            <w:jc w:val="left"/>
          </w:pPr>
        </w:p>
      </w:tc>
      <w:tc>
        <w:tcPr>
          <w:tcW w:w="3210" w:type="dxa"/>
          <w:tcMar/>
        </w:tcPr>
        <w:p w:rsidR="10BC662B" w:rsidP="10BC662B" w:rsidRDefault="10BC662B" w14:paraId="485E8670" w14:textId="46ED3E4C">
          <w:pPr>
            <w:pStyle w:val="Zhlav"/>
            <w:bidi w:val="0"/>
            <w:jc w:val="center"/>
          </w:pPr>
        </w:p>
      </w:tc>
      <w:tc>
        <w:tcPr>
          <w:tcW w:w="3210" w:type="dxa"/>
          <w:tcMar/>
        </w:tcPr>
        <w:p w:rsidR="10BC662B" w:rsidP="10BC662B" w:rsidRDefault="10BC662B" w14:paraId="0748C0CF" w14:textId="586032F3">
          <w:pPr>
            <w:pStyle w:val="Zhlav"/>
            <w:bidi w:val="0"/>
            <w:ind w:right="-115"/>
            <w:jc w:val="right"/>
          </w:pPr>
        </w:p>
      </w:tc>
    </w:tr>
  </w:tbl>
  <w:p w:rsidR="10BC662B" w:rsidP="10BC662B" w:rsidRDefault="10BC662B" w14:paraId="2B677F00" w14:textId="06C1D8BE">
    <w:pPr>
      <w:pStyle w:val="Zpat"/>
      <w:bidi w:val="0"/>
    </w:pPr>
  </w:p>
</w:ftr>
</file>

<file path=word/footer4.xml><?xml version="1.0" encoding="utf-8"?>
<w:ftr xmlns:w14="http://schemas.microsoft.com/office/word/2010/wordml" xmlns:w="http://schemas.openxmlformats.org/wordprocessingml/2006/main">
  <w:tbl>
    <w:tblPr>
      <w:tblStyle w:val="Normlntabulka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10BC662B" w:rsidTr="10BC662B" w14:paraId="2160E460">
      <w:trPr>
        <w:trHeight w:val="300"/>
      </w:trPr>
      <w:tc>
        <w:tcPr>
          <w:tcW w:w="3210" w:type="dxa"/>
          <w:tcMar/>
        </w:tcPr>
        <w:p w:rsidR="10BC662B" w:rsidP="10BC662B" w:rsidRDefault="10BC662B" w14:paraId="3B7FA477" w14:textId="7169EDD7">
          <w:pPr>
            <w:pStyle w:val="Zhlav"/>
            <w:bidi w:val="0"/>
            <w:ind w:left="-115"/>
            <w:jc w:val="left"/>
          </w:pPr>
        </w:p>
      </w:tc>
      <w:tc>
        <w:tcPr>
          <w:tcW w:w="3210" w:type="dxa"/>
          <w:tcMar/>
        </w:tcPr>
        <w:p w:rsidR="10BC662B" w:rsidP="10BC662B" w:rsidRDefault="10BC662B" w14:paraId="74B7C449" w14:textId="399DF4D9">
          <w:pPr>
            <w:pStyle w:val="Zhlav"/>
            <w:bidi w:val="0"/>
            <w:jc w:val="center"/>
          </w:pPr>
        </w:p>
      </w:tc>
      <w:tc>
        <w:tcPr>
          <w:tcW w:w="3210" w:type="dxa"/>
          <w:tcMar/>
        </w:tcPr>
        <w:p w:rsidR="10BC662B" w:rsidP="10BC662B" w:rsidRDefault="10BC662B" w14:paraId="421012AA" w14:textId="7E571D26">
          <w:pPr>
            <w:pStyle w:val="Zhlav"/>
            <w:bidi w:val="0"/>
            <w:ind w:right="-115"/>
            <w:jc w:val="right"/>
          </w:pPr>
        </w:p>
      </w:tc>
    </w:tr>
  </w:tbl>
  <w:p w:rsidR="10BC662B" w:rsidP="10BC662B" w:rsidRDefault="10BC662B" w14:paraId="384C1E23" w14:textId="3ABA79AB">
    <w:pPr>
      <w:pStyle w:val="Zpat"/>
      <w:bidi w:val="0"/>
    </w:pPr>
  </w:p>
</w:ftr>
</file>

<file path=word/footer5.xml><?xml version="1.0" encoding="utf-8"?>
<w:ftr xmlns:w14="http://schemas.microsoft.com/office/word/2010/wordml" xmlns:w="http://schemas.openxmlformats.org/wordprocessingml/2006/main">
  <w:tbl>
    <w:tblPr>
      <w:tblStyle w:val="Normlntabulka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10BC662B" w:rsidTr="10BC662B" w14:paraId="5C57EDC2">
      <w:trPr>
        <w:trHeight w:val="300"/>
      </w:trPr>
      <w:tc>
        <w:tcPr>
          <w:tcW w:w="3210" w:type="dxa"/>
          <w:tcMar/>
        </w:tcPr>
        <w:p w:rsidR="10BC662B" w:rsidP="10BC662B" w:rsidRDefault="10BC662B" w14:paraId="461AF3EB" w14:textId="43BAB3B4">
          <w:pPr>
            <w:pStyle w:val="Zhlav"/>
            <w:bidi w:val="0"/>
            <w:ind w:left="-115"/>
            <w:jc w:val="left"/>
          </w:pPr>
        </w:p>
      </w:tc>
      <w:tc>
        <w:tcPr>
          <w:tcW w:w="3210" w:type="dxa"/>
          <w:tcMar/>
        </w:tcPr>
        <w:p w:rsidR="10BC662B" w:rsidP="10BC662B" w:rsidRDefault="10BC662B" w14:paraId="559D320E" w14:textId="775A1667">
          <w:pPr>
            <w:pStyle w:val="Zhlav"/>
            <w:bidi w:val="0"/>
            <w:jc w:val="center"/>
          </w:pPr>
        </w:p>
      </w:tc>
      <w:tc>
        <w:tcPr>
          <w:tcW w:w="3210" w:type="dxa"/>
          <w:tcMar/>
        </w:tcPr>
        <w:p w:rsidR="10BC662B" w:rsidP="10BC662B" w:rsidRDefault="10BC662B" w14:paraId="6DA7349E" w14:textId="321FEC14">
          <w:pPr>
            <w:pStyle w:val="Zhlav"/>
            <w:bidi w:val="0"/>
            <w:ind w:right="-115"/>
            <w:jc w:val="right"/>
          </w:pPr>
        </w:p>
      </w:tc>
    </w:tr>
  </w:tbl>
  <w:p w:rsidR="10BC662B" w:rsidP="10BC662B" w:rsidRDefault="10BC662B" w14:paraId="0F724F84" w14:textId="27CA8AA9">
    <w:pPr>
      <w:pStyle w:val="Zpat"/>
      <w:bidi w:val="0"/>
    </w:pPr>
  </w:p>
</w:ftr>
</file>

<file path=word/footer6.xml><?xml version="1.0" encoding="utf-8"?>
<w:ftr xmlns:w14="http://schemas.microsoft.com/office/word/2010/wordml" xmlns:w="http://schemas.openxmlformats.org/wordprocessingml/2006/main">
  <w:tbl>
    <w:tblPr>
      <w:tblStyle w:val="Normlntabulka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10BC662B" w:rsidTr="10BC662B" w14:paraId="149B0630">
      <w:trPr>
        <w:trHeight w:val="300"/>
      </w:trPr>
      <w:tc>
        <w:tcPr>
          <w:tcW w:w="3210" w:type="dxa"/>
          <w:tcMar/>
        </w:tcPr>
        <w:p w:rsidR="10BC662B" w:rsidP="10BC662B" w:rsidRDefault="10BC662B" w14:paraId="6520CDF9" w14:textId="1844C6D4">
          <w:pPr>
            <w:pStyle w:val="Zhlav"/>
            <w:bidi w:val="0"/>
            <w:ind w:left="-115"/>
            <w:jc w:val="left"/>
          </w:pPr>
        </w:p>
      </w:tc>
      <w:tc>
        <w:tcPr>
          <w:tcW w:w="3210" w:type="dxa"/>
          <w:tcMar/>
        </w:tcPr>
        <w:p w:rsidR="10BC662B" w:rsidP="10BC662B" w:rsidRDefault="10BC662B" w14:paraId="551D1032" w14:textId="56055CAE">
          <w:pPr>
            <w:pStyle w:val="Zhlav"/>
            <w:bidi w:val="0"/>
            <w:jc w:val="center"/>
          </w:pPr>
        </w:p>
      </w:tc>
      <w:tc>
        <w:tcPr>
          <w:tcW w:w="3210" w:type="dxa"/>
          <w:tcMar/>
        </w:tcPr>
        <w:p w:rsidR="10BC662B" w:rsidP="10BC662B" w:rsidRDefault="10BC662B" w14:paraId="4F0DDE3C" w14:textId="2D6E97CB">
          <w:pPr>
            <w:pStyle w:val="Zhlav"/>
            <w:bidi w:val="0"/>
            <w:ind w:right="-115"/>
            <w:jc w:val="right"/>
          </w:pPr>
        </w:p>
      </w:tc>
    </w:tr>
  </w:tbl>
  <w:p w:rsidR="10BC662B" w:rsidP="10BC662B" w:rsidRDefault="10BC662B" w14:paraId="420986D1" w14:textId="6B9BED5C">
    <w:pPr>
      <w:pStyle w:val="Zpat"/>
      <w:bidi w:val="0"/>
    </w:pPr>
  </w:p>
</w:ftr>
</file>

<file path=word/footer7.xml><?xml version="1.0" encoding="utf-8"?>
<w:ftr xmlns:w14="http://schemas.microsoft.com/office/word/2010/wordml" xmlns:w="http://schemas.openxmlformats.org/wordprocessingml/2006/main">
  <w:tbl>
    <w:tblPr>
      <w:tblStyle w:val="Normlntabulka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10BC662B" w:rsidTr="10BC662B" w14:paraId="45EC3A40">
      <w:trPr>
        <w:trHeight w:val="300"/>
      </w:trPr>
      <w:tc>
        <w:tcPr>
          <w:tcW w:w="3210" w:type="dxa"/>
          <w:tcMar/>
        </w:tcPr>
        <w:p w:rsidR="10BC662B" w:rsidP="10BC662B" w:rsidRDefault="10BC662B" w14:paraId="576F4922" w14:textId="58E73595">
          <w:pPr>
            <w:pStyle w:val="Zhlav"/>
            <w:bidi w:val="0"/>
            <w:ind w:left="-115"/>
            <w:jc w:val="left"/>
          </w:pPr>
        </w:p>
      </w:tc>
      <w:tc>
        <w:tcPr>
          <w:tcW w:w="3210" w:type="dxa"/>
          <w:tcMar/>
        </w:tcPr>
        <w:p w:rsidR="10BC662B" w:rsidP="10BC662B" w:rsidRDefault="10BC662B" w14:paraId="51B9F655" w14:textId="4082D266">
          <w:pPr>
            <w:pStyle w:val="Zhlav"/>
            <w:bidi w:val="0"/>
            <w:jc w:val="center"/>
          </w:pPr>
        </w:p>
      </w:tc>
      <w:tc>
        <w:tcPr>
          <w:tcW w:w="3210" w:type="dxa"/>
          <w:tcMar/>
        </w:tcPr>
        <w:p w:rsidR="10BC662B" w:rsidP="10BC662B" w:rsidRDefault="10BC662B" w14:paraId="1CC1CB77" w14:textId="7FB56D08">
          <w:pPr>
            <w:pStyle w:val="Zhlav"/>
            <w:bidi w:val="0"/>
            <w:ind w:right="-115"/>
            <w:jc w:val="right"/>
          </w:pPr>
        </w:p>
      </w:tc>
    </w:tr>
  </w:tbl>
  <w:p w:rsidR="10BC662B" w:rsidP="10BC662B" w:rsidRDefault="10BC662B" w14:paraId="7B3A1B15" w14:textId="651E5420">
    <w:pPr>
      <w:pStyle w:val="Zpat"/>
      <w:bidi w:val="0"/>
    </w:pPr>
  </w:p>
</w:ftr>
</file>

<file path=word/footer8.xml><?xml version="1.0" encoding="utf-8"?>
<w:ftr xmlns:w14="http://schemas.microsoft.com/office/word/2010/wordml" xmlns:w="http://schemas.openxmlformats.org/wordprocessingml/2006/main">
  <w:tbl>
    <w:tblPr>
      <w:tblStyle w:val="Normlntabulka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10BC662B" w:rsidTr="10BC662B" w14:paraId="78E71A5E">
      <w:trPr>
        <w:trHeight w:val="300"/>
      </w:trPr>
      <w:tc>
        <w:tcPr>
          <w:tcW w:w="3210" w:type="dxa"/>
          <w:tcMar/>
        </w:tcPr>
        <w:p w:rsidR="10BC662B" w:rsidP="10BC662B" w:rsidRDefault="10BC662B" w14:paraId="0502B11C" w14:textId="67A8FA34">
          <w:pPr>
            <w:pStyle w:val="Zhlav"/>
            <w:bidi w:val="0"/>
            <w:ind w:left="-115"/>
            <w:jc w:val="left"/>
          </w:pPr>
        </w:p>
      </w:tc>
      <w:tc>
        <w:tcPr>
          <w:tcW w:w="3210" w:type="dxa"/>
          <w:tcMar/>
        </w:tcPr>
        <w:p w:rsidR="10BC662B" w:rsidP="10BC662B" w:rsidRDefault="10BC662B" w14:paraId="305901B6" w14:textId="778D2095">
          <w:pPr>
            <w:pStyle w:val="Zhlav"/>
            <w:bidi w:val="0"/>
            <w:jc w:val="center"/>
          </w:pPr>
        </w:p>
      </w:tc>
      <w:tc>
        <w:tcPr>
          <w:tcW w:w="3210" w:type="dxa"/>
          <w:tcMar/>
        </w:tcPr>
        <w:p w:rsidR="10BC662B" w:rsidP="10BC662B" w:rsidRDefault="10BC662B" w14:paraId="6A72DBCD" w14:textId="51C9D781">
          <w:pPr>
            <w:pStyle w:val="Zhlav"/>
            <w:bidi w:val="0"/>
            <w:ind w:right="-115"/>
            <w:jc w:val="right"/>
          </w:pPr>
        </w:p>
      </w:tc>
    </w:tr>
  </w:tbl>
  <w:p w:rsidR="10BC662B" w:rsidP="10BC662B" w:rsidRDefault="10BC662B" w14:paraId="48657B83" w14:textId="6637B3ED">
    <w:pPr>
      <w:pStyle w:val="Zpat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3D6E56" w:rsidRDefault="003D6E56" w14:paraId="6F1A0CCF" w14:textId="77777777">
      <w:r>
        <w:separator/>
      </w:r>
    </w:p>
    <w:p w:rsidR="003D6E56" w:rsidRDefault="003D6E56" w14:paraId="556A66F2" w14:textId="77777777"/>
  </w:footnote>
  <w:footnote w:type="continuationSeparator" w:id="0">
    <w:p w:rsidR="003D6E56" w:rsidRDefault="003D6E56" w14:paraId="0135399D" w14:textId="77777777">
      <w:r>
        <w:continuationSeparator/>
      </w:r>
    </w:p>
    <w:p w:rsidR="003D6E56" w:rsidRDefault="003D6E56" w14:paraId="71EFE6D1" w14:textId="77777777"/>
    <w:p w:rsidR="003D6E56" w:rsidRDefault="003D6E56" w14:paraId="1B76D544" w14:textId="77777777"/>
    <w:p w:rsidR="003D6E56" w:rsidRDefault="003D6E56" w14:paraId="38E061F4" w14:textId="77777777"/>
    <w:p w:rsidR="003D6E56" w:rsidRDefault="003D6E56" w14:paraId="131A95BA" w14:textId="77777777"/>
    <w:p w:rsidR="003D6E56" w:rsidRDefault="003D6E56" w14:paraId="7DEEAA01" w14:textId="77777777"/>
  </w:footnote>
  <w:footnote w:type="continuationNotice" w:id="1">
    <w:p w:rsidR="007C37C9" w:rsidRDefault="007C37C9" w14:paraId="494558F2" w14:textId="777777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B6296" w:rsidP="00E532CF" w:rsidRDefault="006B6296" w14:paraId="1FB6D544" w14:textId="77777777">
    <w:pPr>
      <w:pStyle w:val="ZPZhlavtitulnlist"/>
    </w:pPr>
    <w:r>
      <w:t>Mendelova univerzita v Brně</w:t>
    </w:r>
    <w:r>
      <w:br/>
    </w:r>
    <w:r>
      <w:t>Provozně ekonomická fakulta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Pr="00501AEA" w:rsidR="006B6296" w:rsidP="00501AEA" w:rsidRDefault="006B6296" w14:paraId="52DBE118" w14:textId="77777777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B6296" w:rsidP="0061507C" w:rsidRDefault="006B6296" w14:paraId="651946A5" w14:textId="54C5A948">
    <w:pPr>
      <w:pStyle w:val="ZPZhlavvlevo"/>
    </w:pP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8</w:t>
    </w:r>
    <w:r>
      <w:fldChar w:fldCharType="end"/>
    </w:r>
    <w:r>
      <w:tab/>
    </w:r>
    <w:r w:rsidR="00973134">
      <w:fldChar w:fldCharType="begin"/>
    </w:r>
    <w:r w:rsidR="00973134">
      <w:instrText>STYLEREF  "ZP: Nadpis Obsah"  \* MERGEFORMAT</w:instrText>
    </w:r>
    <w:r w:rsidR="00973134">
      <w:fldChar w:fldCharType="separate"/>
    </w:r>
    <w:r w:rsidR="00D56257">
      <w:rPr>
        <w:b/>
        <w:bCs/>
        <w:noProof/>
      </w:rPr>
      <w:t>Chyba! V dokumentu není žádný text v zadaném stylu.</w:t>
    </w:r>
    <w:r w:rsidR="00973134">
      <w:rPr>
        <w:b/>
        <w:bCs/>
        <w:noProof/>
      </w:rPr>
      <w:fldChar w:fldCharType="end"/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B6296" w:rsidP="00B17A8B" w:rsidRDefault="006B6296" w14:paraId="52063D5A" w14:textId="45D5D018">
    <w:pPr>
      <w:pStyle w:val="ZPZhlavvpravo"/>
      <w:jc w:val="cent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B6296" w:rsidP="0074241C" w:rsidRDefault="006B6296" w14:paraId="637664A5" w14:textId="2FC73CC3">
    <w:pPr>
      <w:pStyle w:val="ZPZhlavvlevo"/>
    </w:pP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20</w:t>
    </w:r>
    <w:r>
      <w:fldChar w:fldCharType="end"/>
    </w:r>
    <w:r>
      <w:tab/>
    </w:r>
    <w:r>
      <w:fldChar w:fldCharType="begin"/>
    </w:r>
    <w:r>
      <w:instrText>STYLEREF  "ZP: Hlavní nadpis"  \* MERGEFORMAT</w:instrText>
    </w:r>
    <w:r>
      <w:fldChar w:fldCharType="separate"/>
    </w:r>
    <w:r w:rsidR="00D56257">
      <w:rPr>
        <w:noProof/>
      </w:rPr>
      <w:t>Úvod</w:t>
    </w:r>
    <w:r>
      <w:fldChar w:fldCharType="end"/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B6296" w:rsidP="0074241C" w:rsidRDefault="00362F7A" w14:paraId="28B36696" w14:textId="2A5DF8D1">
    <w:pPr>
      <w:pStyle w:val="ZPZhlavvpravo"/>
    </w:pPr>
    <w:r>
      <w:fldChar w:fldCharType="begin"/>
    </w:r>
    <w:r>
      <w:instrText>STYLEREF  "ZP: Hlavní nadpis"  \* MERGEFORMAT</w:instrText>
    </w:r>
    <w:r>
      <w:fldChar w:fldCharType="separate"/>
    </w:r>
    <w:r w:rsidR="00D56257">
      <w:rPr>
        <w:noProof/>
      </w:rPr>
      <w:t>Úvod</w:t>
    </w:r>
    <w:r>
      <w:fldChar w:fldCharType="end"/>
    </w:r>
    <w:r w:rsidR="006B6296">
      <w:tab/>
    </w:r>
    <w:r w:rsidRPr="005843DF" w:rsidR="006B6296">
      <w:fldChar w:fldCharType="begin"/>
    </w:r>
    <w:r w:rsidRPr="005843DF" w:rsidR="006B6296">
      <w:instrText xml:space="preserve"> PAGE </w:instrText>
    </w:r>
    <w:r w:rsidRPr="005843DF" w:rsidR="006B6296">
      <w:fldChar w:fldCharType="separate"/>
    </w:r>
    <w:r w:rsidR="006B6296">
      <w:rPr>
        <w:noProof/>
      </w:rPr>
      <w:t>19</w:t>
    </w:r>
    <w:r w:rsidRPr="005843DF" w:rsidR="006B6296">
      <w:fldChar w:fldCharType="end"/>
    </w:r>
  </w:p>
</w:hdr>
</file>

<file path=word/header7.xml><?xml version="1.0" encoding="utf-8"?>
<w:hdr xmlns:w14="http://schemas.microsoft.com/office/word/2010/wordml" xmlns:w="http://schemas.openxmlformats.org/wordprocessingml/2006/main">
  <w:tbl>
    <w:tblPr>
      <w:tblStyle w:val="Normlntabulka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10BC662B" w:rsidTr="10BC662B" w14:paraId="04FC1A3B">
      <w:trPr>
        <w:trHeight w:val="300"/>
      </w:trPr>
      <w:tc>
        <w:tcPr>
          <w:tcW w:w="3210" w:type="dxa"/>
          <w:tcMar/>
        </w:tcPr>
        <w:p w:rsidR="10BC662B" w:rsidP="10BC662B" w:rsidRDefault="10BC662B" w14:paraId="5D3C15F6" w14:textId="2AD87CE6">
          <w:pPr>
            <w:pStyle w:val="Zhlav"/>
            <w:bidi w:val="0"/>
            <w:ind w:left="-115"/>
            <w:jc w:val="left"/>
          </w:pPr>
        </w:p>
      </w:tc>
      <w:tc>
        <w:tcPr>
          <w:tcW w:w="3210" w:type="dxa"/>
          <w:tcMar/>
        </w:tcPr>
        <w:p w:rsidR="10BC662B" w:rsidP="10BC662B" w:rsidRDefault="10BC662B" w14:paraId="0E30EEB8" w14:textId="069F5DF0">
          <w:pPr>
            <w:pStyle w:val="Zhlav"/>
            <w:bidi w:val="0"/>
            <w:jc w:val="center"/>
          </w:pPr>
        </w:p>
      </w:tc>
      <w:tc>
        <w:tcPr>
          <w:tcW w:w="3210" w:type="dxa"/>
          <w:tcMar/>
        </w:tcPr>
        <w:p w:rsidR="10BC662B" w:rsidP="10BC662B" w:rsidRDefault="10BC662B" w14:paraId="51CB3DD1" w14:textId="308265BD">
          <w:pPr>
            <w:pStyle w:val="Zhlav"/>
            <w:bidi w:val="0"/>
            <w:ind w:right="-115"/>
            <w:jc w:val="right"/>
          </w:pPr>
        </w:p>
      </w:tc>
    </w:tr>
  </w:tbl>
  <w:p w:rsidR="10BC662B" w:rsidP="10BC662B" w:rsidRDefault="10BC662B" w14:paraId="1C6FB420" w14:textId="14C3DF69">
    <w:pPr>
      <w:pStyle w:val="Zhlav"/>
      <w:bidi w:val="0"/>
    </w:pPr>
  </w:p>
</w:hdr>
</file>

<file path=word/header8.xml><?xml version="1.0" encoding="utf-8"?>
<w:hdr xmlns:w14="http://schemas.microsoft.com/office/word/2010/wordml" xmlns:w="http://schemas.openxmlformats.org/wordprocessingml/2006/main">
  <w:tbl>
    <w:tblPr>
      <w:tblStyle w:val="Normlntabulka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10BC662B" w:rsidTr="10BC662B" w14:paraId="3A625685">
      <w:trPr>
        <w:trHeight w:val="300"/>
      </w:trPr>
      <w:tc>
        <w:tcPr>
          <w:tcW w:w="3210" w:type="dxa"/>
          <w:tcMar/>
        </w:tcPr>
        <w:p w:rsidR="10BC662B" w:rsidP="10BC662B" w:rsidRDefault="10BC662B" w14:paraId="38BFDC2F" w14:textId="01CCC207">
          <w:pPr>
            <w:pStyle w:val="Zhlav"/>
            <w:bidi w:val="0"/>
            <w:ind w:left="-115"/>
            <w:jc w:val="left"/>
          </w:pPr>
        </w:p>
      </w:tc>
      <w:tc>
        <w:tcPr>
          <w:tcW w:w="3210" w:type="dxa"/>
          <w:tcMar/>
        </w:tcPr>
        <w:p w:rsidR="10BC662B" w:rsidP="10BC662B" w:rsidRDefault="10BC662B" w14:paraId="3BE57684" w14:textId="52257024">
          <w:pPr>
            <w:pStyle w:val="Zhlav"/>
            <w:bidi w:val="0"/>
            <w:jc w:val="center"/>
          </w:pPr>
        </w:p>
      </w:tc>
      <w:tc>
        <w:tcPr>
          <w:tcW w:w="3210" w:type="dxa"/>
          <w:tcMar/>
        </w:tcPr>
        <w:p w:rsidR="10BC662B" w:rsidP="10BC662B" w:rsidRDefault="10BC662B" w14:paraId="50686171" w14:textId="77CC0D3A">
          <w:pPr>
            <w:pStyle w:val="Zhlav"/>
            <w:bidi w:val="0"/>
            <w:ind w:right="-115"/>
            <w:jc w:val="right"/>
          </w:pPr>
        </w:p>
      </w:tc>
    </w:tr>
  </w:tbl>
  <w:p w:rsidR="10BC662B" w:rsidP="10BC662B" w:rsidRDefault="10BC662B" w14:paraId="3AFDA0D5" w14:textId="44EBC3B3">
    <w:pPr>
      <w:pStyle w:val="Zhlav"/>
      <w:bidi w:val="0"/>
    </w:pPr>
  </w:p>
</w:hdr>
</file>

<file path=word/header9.xml><?xml version="1.0" encoding="utf-8"?>
<w:hdr xmlns:w14="http://schemas.microsoft.com/office/word/2010/wordml" xmlns:w="http://schemas.openxmlformats.org/wordprocessingml/2006/main">
  <w:tbl>
    <w:tblPr>
      <w:tblStyle w:val="Normlntabulka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10BC662B" w:rsidTr="10BC662B" w14:paraId="36065055">
      <w:trPr>
        <w:trHeight w:val="300"/>
      </w:trPr>
      <w:tc>
        <w:tcPr>
          <w:tcW w:w="3210" w:type="dxa"/>
          <w:tcMar/>
        </w:tcPr>
        <w:p w:rsidR="10BC662B" w:rsidP="10BC662B" w:rsidRDefault="10BC662B" w14:paraId="26614738" w14:textId="075A202F">
          <w:pPr>
            <w:pStyle w:val="Zhlav"/>
            <w:bidi w:val="0"/>
            <w:ind w:left="-115"/>
            <w:jc w:val="left"/>
          </w:pPr>
        </w:p>
      </w:tc>
      <w:tc>
        <w:tcPr>
          <w:tcW w:w="3210" w:type="dxa"/>
          <w:tcMar/>
        </w:tcPr>
        <w:p w:rsidR="10BC662B" w:rsidP="10BC662B" w:rsidRDefault="10BC662B" w14:paraId="3F82E794" w14:textId="45581110">
          <w:pPr>
            <w:pStyle w:val="Zhlav"/>
            <w:bidi w:val="0"/>
            <w:jc w:val="center"/>
          </w:pPr>
        </w:p>
      </w:tc>
      <w:tc>
        <w:tcPr>
          <w:tcW w:w="3210" w:type="dxa"/>
          <w:tcMar/>
        </w:tcPr>
        <w:p w:rsidR="10BC662B" w:rsidP="10BC662B" w:rsidRDefault="10BC662B" w14:paraId="14B262C1" w14:textId="1355D46D">
          <w:pPr>
            <w:pStyle w:val="Zhlav"/>
            <w:bidi w:val="0"/>
            <w:ind w:right="-115"/>
            <w:jc w:val="right"/>
          </w:pPr>
        </w:p>
      </w:tc>
    </w:tr>
  </w:tbl>
  <w:p w:rsidR="10BC662B" w:rsidP="10BC662B" w:rsidRDefault="10BC662B" w14:paraId="75FB7E51" w14:textId="52CA6DD2">
    <w:pPr>
      <w:pStyle w:val="Zhlav"/>
      <w:bidi w:val="0"/>
    </w:pPr>
  </w:p>
</w:hdr>
</file>

<file path=word/headera.xml><?xml version="1.0" encoding="utf-8"?>
<w:hdr xmlns:w14="http://schemas.microsoft.com/office/word/2010/wordml" xmlns:w="http://schemas.openxmlformats.org/wordprocessingml/2006/main">
  <w:tbl>
    <w:tblPr>
      <w:tblStyle w:val="Normlntabulka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10BC662B" w:rsidTr="10BC662B" w14:paraId="5B029AAA">
      <w:trPr>
        <w:trHeight w:val="300"/>
      </w:trPr>
      <w:tc>
        <w:tcPr>
          <w:tcW w:w="3210" w:type="dxa"/>
          <w:tcMar/>
        </w:tcPr>
        <w:p w:rsidR="10BC662B" w:rsidP="10BC662B" w:rsidRDefault="10BC662B" w14:paraId="77AFAD4B" w14:textId="1993056B">
          <w:pPr>
            <w:pStyle w:val="Zhlav"/>
            <w:bidi w:val="0"/>
            <w:ind w:left="-115"/>
            <w:jc w:val="left"/>
          </w:pPr>
        </w:p>
      </w:tc>
      <w:tc>
        <w:tcPr>
          <w:tcW w:w="3210" w:type="dxa"/>
          <w:tcMar/>
        </w:tcPr>
        <w:p w:rsidR="10BC662B" w:rsidP="10BC662B" w:rsidRDefault="10BC662B" w14:paraId="2556ED0D" w14:textId="6EF43BE4">
          <w:pPr>
            <w:pStyle w:val="Zhlav"/>
            <w:bidi w:val="0"/>
            <w:jc w:val="center"/>
          </w:pPr>
        </w:p>
      </w:tc>
      <w:tc>
        <w:tcPr>
          <w:tcW w:w="3210" w:type="dxa"/>
          <w:tcMar/>
        </w:tcPr>
        <w:p w:rsidR="10BC662B" w:rsidP="10BC662B" w:rsidRDefault="10BC662B" w14:paraId="66F5CC31" w14:textId="2AC9C3BA">
          <w:pPr>
            <w:pStyle w:val="Zhlav"/>
            <w:bidi w:val="0"/>
            <w:ind w:right="-115"/>
            <w:jc w:val="right"/>
          </w:pPr>
        </w:p>
      </w:tc>
    </w:tr>
  </w:tbl>
  <w:p w:rsidR="10BC662B" w:rsidP="10BC662B" w:rsidRDefault="10BC662B" w14:paraId="370DE239" w14:textId="0EF5C871">
    <w:pPr>
      <w:pStyle w:val="Zhlav"/>
      <w:bidi w:val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447B0A"/>
    <w:multiLevelType w:val="multilevel"/>
    <w:tmpl w:val="521A3944"/>
    <w:lvl w:ilvl="0">
      <w:start w:val="1"/>
      <w:numFmt w:val="decimal"/>
      <w:pStyle w:val="ZPHlavnnadpis"/>
      <w:lvlText w:val="%1"/>
      <w:lvlJc w:val="left"/>
      <w:pPr>
        <w:tabs>
          <w:tab w:val="num" w:pos="482"/>
        </w:tabs>
        <w:ind w:left="480" w:hanging="480"/>
      </w:pPr>
      <w:rPr>
        <w:rFonts w:hint="default"/>
      </w:rPr>
    </w:lvl>
    <w:lvl w:ilvl="1">
      <w:start w:val="1"/>
      <w:numFmt w:val="decimal"/>
      <w:pStyle w:val="ZPSekce"/>
      <w:lvlText w:val="%1.%2"/>
      <w:lvlJc w:val="left"/>
      <w:pPr>
        <w:tabs>
          <w:tab w:val="num" w:pos="2806"/>
        </w:tabs>
        <w:ind w:left="2806" w:hanging="680"/>
      </w:pPr>
      <w:rPr>
        <w:rFonts w:hint="default"/>
      </w:rPr>
    </w:lvl>
    <w:lvl w:ilvl="2">
      <w:start w:val="1"/>
      <w:numFmt w:val="decimal"/>
      <w:pStyle w:val="ZPPodsekce"/>
      <w:lvlText w:val="%1.%2.%3"/>
      <w:lvlJc w:val="left"/>
      <w:pPr>
        <w:tabs>
          <w:tab w:val="num" w:pos="964"/>
        </w:tabs>
        <w:ind w:left="964" w:hanging="964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104"/>
        </w:tabs>
        <w:ind w:left="110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248"/>
        </w:tabs>
        <w:ind w:left="124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92"/>
        </w:tabs>
        <w:ind w:left="139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536"/>
        </w:tabs>
        <w:ind w:left="153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680"/>
        </w:tabs>
        <w:ind w:left="16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24"/>
        </w:tabs>
        <w:ind w:left="1824" w:hanging="1584"/>
      </w:pPr>
      <w:rPr>
        <w:rFonts w:hint="default"/>
      </w:rPr>
    </w:lvl>
  </w:abstractNum>
  <w:abstractNum w:abstractNumId="1" w15:restartNumberingAfterBreak="0">
    <w:nsid w:val="0BD80758"/>
    <w:multiLevelType w:val="hybridMultilevel"/>
    <w:tmpl w:val="E7A41CD8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18BAAC7E"/>
    <w:multiLevelType w:val="hybridMultilevel"/>
    <w:tmpl w:val="FFFFFFFF"/>
    <w:lvl w:ilvl="0" w:tplc="FAA89E86">
      <w:start w:val="1"/>
      <w:numFmt w:val="bullet"/>
      <w:lvlText w:val=""/>
      <w:lvlJc w:val="left"/>
      <w:pPr>
        <w:ind w:left="842" w:hanging="360"/>
      </w:pPr>
      <w:rPr>
        <w:rFonts w:hint="default" w:ascii="Symbol" w:hAnsi="Symbol"/>
      </w:rPr>
    </w:lvl>
    <w:lvl w:ilvl="1" w:tplc="093CA4C2">
      <w:start w:val="1"/>
      <w:numFmt w:val="bullet"/>
      <w:lvlText w:val="o"/>
      <w:lvlJc w:val="left"/>
      <w:pPr>
        <w:ind w:left="1562" w:hanging="360"/>
      </w:pPr>
      <w:rPr>
        <w:rFonts w:hint="default" w:ascii="Courier New" w:hAnsi="Courier New"/>
      </w:rPr>
    </w:lvl>
    <w:lvl w:ilvl="2" w:tplc="4888EB5C">
      <w:start w:val="1"/>
      <w:numFmt w:val="bullet"/>
      <w:lvlText w:val=""/>
      <w:lvlJc w:val="left"/>
      <w:pPr>
        <w:ind w:left="2282" w:hanging="360"/>
      </w:pPr>
      <w:rPr>
        <w:rFonts w:hint="default" w:ascii="Wingdings" w:hAnsi="Wingdings"/>
      </w:rPr>
    </w:lvl>
    <w:lvl w:ilvl="3" w:tplc="B0D6B476">
      <w:start w:val="1"/>
      <w:numFmt w:val="bullet"/>
      <w:lvlText w:val=""/>
      <w:lvlJc w:val="left"/>
      <w:pPr>
        <w:ind w:left="3002" w:hanging="360"/>
      </w:pPr>
      <w:rPr>
        <w:rFonts w:hint="default" w:ascii="Symbol" w:hAnsi="Symbol"/>
      </w:rPr>
    </w:lvl>
    <w:lvl w:ilvl="4" w:tplc="8072F2E8">
      <w:start w:val="1"/>
      <w:numFmt w:val="bullet"/>
      <w:lvlText w:val="o"/>
      <w:lvlJc w:val="left"/>
      <w:pPr>
        <w:ind w:left="3722" w:hanging="360"/>
      </w:pPr>
      <w:rPr>
        <w:rFonts w:hint="default" w:ascii="Courier New" w:hAnsi="Courier New"/>
      </w:rPr>
    </w:lvl>
    <w:lvl w:ilvl="5" w:tplc="5BFAF1EE">
      <w:start w:val="1"/>
      <w:numFmt w:val="bullet"/>
      <w:lvlText w:val=""/>
      <w:lvlJc w:val="left"/>
      <w:pPr>
        <w:ind w:left="4442" w:hanging="360"/>
      </w:pPr>
      <w:rPr>
        <w:rFonts w:hint="default" w:ascii="Wingdings" w:hAnsi="Wingdings"/>
      </w:rPr>
    </w:lvl>
    <w:lvl w:ilvl="6" w:tplc="F2C656EC">
      <w:start w:val="1"/>
      <w:numFmt w:val="bullet"/>
      <w:lvlText w:val=""/>
      <w:lvlJc w:val="left"/>
      <w:pPr>
        <w:ind w:left="5162" w:hanging="360"/>
      </w:pPr>
      <w:rPr>
        <w:rFonts w:hint="default" w:ascii="Symbol" w:hAnsi="Symbol"/>
      </w:rPr>
    </w:lvl>
    <w:lvl w:ilvl="7" w:tplc="2B6E6C22">
      <w:start w:val="1"/>
      <w:numFmt w:val="bullet"/>
      <w:lvlText w:val="o"/>
      <w:lvlJc w:val="left"/>
      <w:pPr>
        <w:ind w:left="5882" w:hanging="360"/>
      </w:pPr>
      <w:rPr>
        <w:rFonts w:hint="default" w:ascii="Courier New" w:hAnsi="Courier New"/>
      </w:rPr>
    </w:lvl>
    <w:lvl w:ilvl="8" w:tplc="ED60205A">
      <w:start w:val="1"/>
      <w:numFmt w:val="bullet"/>
      <w:lvlText w:val=""/>
      <w:lvlJc w:val="left"/>
      <w:pPr>
        <w:ind w:left="6602" w:hanging="360"/>
      </w:pPr>
      <w:rPr>
        <w:rFonts w:hint="default" w:ascii="Wingdings" w:hAnsi="Wingdings"/>
      </w:rPr>
    </w:lvl>
  </w:abstractNum>
  <w:abstractNum w:abstractNumId="3" w15:restartNumberingAfterBreak="0">
    <w:nsid w:val="1BEA0736"/>
    <w:multiLevelType w:val="hybridMultilevel"/>
    <w:tmpl w:val="059ED7A6"/>
    <w:lvl w:ilvl="0" w:tplc="040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1F151D4A"/>
    <w:multiLevelType w:val="multilevel"/>
    <w:tmpl w:val="EEB07E0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podnadpis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5" w15:restartNumberingAfterBreak="0">
    <w:nsid w:val="27226C0C"/>
    <w:multiLevelType w:val="hybridMultilevel"/>
    <w:tmpl w:val="8A323B92"/>
    <w:lvl w:ilvl="0" w:tplc="0405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6" w15:restartNumberingAfterBreak="0">
    <w:nsid w:val="2D9556B8"/>
    <w:multiLevelType w:val="hybridMultilevel"/>
    <w:tmpl w:val="AEA68D3A"/>
    <w:lvl w:ilvl="0" w:tplc="0405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7" w15:restartNumberingAfterBreak="0">
    <w:nsid w:val="362563DF"/>
    <w:multiLevelType w:val="hybridMultilevel"/>
    <w:tmpl w:val="67B4EC9C"/>
    <w:lvl w:ilvl="0" w:tplc="FFFFFFFF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3744746B"/>
    <w:multiLevelType w:val="hybridMultilevel"/>
    <w:tmpl w:val="AB6022B0"/>
    <w:lvl w:ilvl="0" w:tplc="040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6B1452B6">
      <w:numFmt w:val="bullet"/>
      <w:lvlText w:val="•"/>
      <w:lvlJc w:val="left"/>
      <w:pPr>
        <w:ind w:left="1440" w:hanging="360"/>
      </w:pPr>
      <w:rPr>
        <w:rFonts w:hint="default" w:ascii="Cambria" w:hAnsi="Cambria" w:eastAsia="Times New Roman" w:cs="Times New Roman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3D442D49"/>
    <w:multiLevelType w:val="hybridMultilevel"/>
    <w:tmpl w:val="5B9CE3AA"/>
    <w:lvl w:ilvl="0" w:tplc="04050003">
      <w:start w:val="1"/>
      <w:numFmt w:val="bullet"/>
      <w:lvlText w:val="o"/>
      <w:lvlJc w:val="left"/>
      <w:pPr>
        <w:ind w:left="1069" w:hanging="360"/>
      </w:pPr>
      <w:rPr>
        <w:rFonts w:hint="default" w:ascii="Courier New" w:hAnsi="Courier New" w:cs="Courier New"/>
      </w:rPr>
    </w:lvl>
    <w:lvl w:ilvl="1" w:tplc="FFFFFFFF">
      <w:numFmt w:val="bullet"/>
      <w:lvlText w:val="•"/>
      <w:lvlJc w:val="left"/>
      <w:pPr>
        <w:ind w:left="1789" w:hanging="360"/>
      </w:pPr>
      <w:rPr>
        <w:rFonts w:hint="default" w:ascii="Cambria" w:hAnsi="Cambria" w:eastAsia="Times New Roman" w:cs="Times New Roman"/>
      </w:rPr>
    </w:lvl>
    <w:lvl w:ilvl="2" w:tplc="FFFFFFFF" w:tentative="1">
      <w:start w:val="1"/>
      <w:numFmt w:val="bullet"/>
      <w:lvlText w:val=""/>
      <w:lvlJc w:val="left"/>
      <w:pPr>
        <w:ind w:left="2509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3229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949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669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389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6109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829" w:hanging="360"/>
      </w:pPr>
      <w:rPr>
        <w:rFonts w:hint="default" w:ascii="Wingdings" w:hAnsi="Wingdings"/>
      </w:rPr>
    </w:lvl>
  </w:abstractNum>
  <w:abstractNum w:abstractNumId="10" w15:restartNumberingAfterBreak="0">
    <w:nsid w:val="41300751"/>
    <w:multiLevelType w:val="hybridMultilevel"/>
    <w:tmpl w:val="A55C2E6E"/>
    <w:lvl w:ilvl="0" w:tplc="FFFFFFFF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4160450D"/>
    <w:multiLevelType w:val="hybridMultilevel"/>
    <w:tmpl w:val="AC1E7BDE"/>
    <w:lvl w:ilvl="0" w:tplc="0405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2" w15:restartNumberingAfterBreak="0">
    <w:nsid w:val="41EC3207"/>
    <w:multiLevelType w:val="hybridMultilevel"/>
    <w:tmpl w:val="4E64CA4A"/>
    <w:lvl w:ilvl="0" w:tplc="D13463CE">
      <w:start w:val="1"/>
      <w:numFmt w:val="decimal"/>
      <w:pStyle w:val="ZPPopisektabulky"/>
      <w:lvlText w:val="Tab. %1"/>
      <w:lvlJc w:val="left"/>
      <w:pPr>
        <w:tabs>
          <w:tab w:val="num" w:pos="200"/>
        </w:tabs>
        <w:ind w:left="0" w:firstLine="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61C5457"/>
    <w:multiLevelType w:val="hybridMultilevel"/>
    <w:tmpl w:val="82B01FF0"/>
    <w:lvl w:ilvl="0" w:tplc="FFFFFFFF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5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4C8426F8"/>
    <w:multiLevelType w:val="hybridMultilevel"/>
    <w:tmpl w:val="6F4E8D12"/>
    <w:lvl w:ilvl="0" w:tplc="FFFFFFFF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4D627C76"/>
    <w:multiLevelType w:val="hybridMultilevel"/>
    <w:tmpl w:val="E1F2BF74"/>
    <w:lvl w:ilvl="0" w:tplc="040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 w15:restartNumberingAfterBreak="0">
    <w:nsid w:val="55533603"/>
    <w:multiLevelType w:val="hybridMultilevel"/>
    <w:tmpl w:val="FFFFFFFF"/>
    <w:lvl w:ilvl="0" w:tplc="185E4488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A50EB8E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832C9E2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D3A292B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D44A838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180A92B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DB07118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8CA75A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D73A5FF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5A6E66ED"/>
    <w:multiLevelType w:val="hybridMultilevel"/>
    <w:tmpl w:val="B5948F4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6D632FAE"/>
    <w:multiLevelType w:val="hybridMultilevel"/>
    <w:tmpl w:val="48CC46A0"/>
    <w:lvl w:ilvl="0" w:tplc="040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9" w15:restartNumberingAfterBreak="0">
    <w:nsid w:val="72C00B05"/>
    <w:multiLevelType w:val="multilevel"/>
    <w:tmpl w:val="A6D47DB6"/>
    <w:lvl w:ilvl="0">
      <w:start w:val="1"/>
      <w:numFmt w:val="upperLetter"/>
      <w:pStyle w:val="ZPHlavnnadpis--plohy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64"/>
        </w:tabs>
        <w:ind w:left="764" w:hanging="48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501"/>
        </w:tabs>
        <w:ind w:left="1501" w:hanging="73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904"/>
        </w:tabs>
        <w:ind w:left="90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48"/>
        </w:tabs>
        <w:ind w:left="104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92"/>
        </w:tabs>
        <w:ind w:left="119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336"/>
        </w:tabs>
        <w:ind w:left="133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80"/>
        </w:tabs>
        <w:ind w:left="1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624"/>
        </w:tabs>
        <w:ind w:left="1624" w:hanging="1584"/>
      </w:pPr>
      <w:rPr>
        <w:rFonts w:hint="default"/>
      </w:rPr>
    </w:lvl>
  </w:abstractNum>
  <w:abstractNum w:abstractNumId="20" w15:restartNumberingAfterBreak="0">
    <w:nsid w:val="74FDBC6D"/>
    <w:multiLevelType w:val="hybridMultilevel"/>
    <w:tmpl w:val="FFFFFFFF"/>
    <w:lvl w:ilvl="0" w:tplc="549EBD1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BB565C96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65EA22C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0E4476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D146ED52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F5C89692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DF3ED7D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E760C8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C214282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1" w15:restartNumberingAfterBreak="0">
    <w:nsid w:val="7CC31B78"/>
    <w:multiLevelType w:val="hybridMultilevel"/>
    <w:tmpl w:val="8B9C6216"/>
    <w:lvl w:ilvl="0" w:tplc="D166DD8A">
      <w:start w:val="1"/>
      <w:numFmt w:val="decimal"/>
      <w:pStyle w:val="ZPPopisekobrzku"/>
      <w:lvlText w:val="Obr. %1"/>
      <w:lvlJc w:val="left"/>
      <w:pPr>
        <w:tabs>
          <w:tab w:val="num" w:pos="200"/>
        </w:tabs>
        <w:ind w:left="0" w:firstLine="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490222341">
    <w:abstractNumId w:val="4"/>
  </w:num>
  <w:num w:numId="2" w16cid:durableId="2098332192">
    <w:abstractNumId w:val="19"/>
  </w:num>
  <w:num w:numId="3" w16cid:durableId="1537616287">
    <w:abstractNumId w:val="12"/>
  </w:num>
  <w:num w:numId="4" w16cid:durableId="730925645">
    <w:abstractNumId w:val="21"/>
  </w:num>
  <w:num w:numId="5" w16cid:durableId="1478450526">
    <w:abstractNumId w:val="0"/>
  </w:num>
  <w:num w:numId="6" w16cid:durableId="1298029527">
    <w:abstractNumId w:val="18"/>
  </w:num>
  <w:num w:numId="7" w16cid:durableId="1011492880">
    <w:abstractNumId w:val="1"/>
  </w:num>
  <w:num w:numId="8" w16cid:durableId="1067191165">
    <w:abstractNumId w:val="17"/>
  </w:num>
  <w:num w:numId="9" w16cid:durableId="1565798451">
    <w:abstractNumId w:val="15"/>
  </w:num>
  <w:num w:numId="10" w16cid:durableId="21327873">
    <w:abstractNumId w:val="8"/>
  </w:num>
  <w:num w:numId="11" w16cid:durableId="1289244538">
    <w:abstractNumId w:val="10"/>
  </w:num>
  <w:num w:numId="12" w16cid:durableId="777457268">
    <w:abstractNumId w:val="7"/>
  </w:num>
  <w:num w:numId="13" w16cid:durableId="1266881631">
    <w:abstractNumId w:val="13"/>
  </w:num>
  <w:num w:numId="14" w16cid:durableId="1100183714">
    <w:abstractNumId w:val="14"/>
  </w:num>
  <w:num w:numId="15" w16cid:durableId="609893321">
    <w:abstractNumId w:val="6"/>
  </w:num>
  <w:num w:numId="16" w16cid:durableId="1479692376">
    <w:abstractNumId w:val="11"/>
  </w:num>
  <w:num w:numId="17" w16cid:durableId="196355258">
    <w:abstractNumId w:val="5"/>
  </w:num>
  <w:num w:numId="18" w16cid:durableId="2044667940">
    <w:abstractNumId w:val="9"/>
  </w:num>
  <w:num w:numId="19" w16cid:durableId="652222961">
    <w:abstractNumId w:val="2"/>
  </w:num>
  <w:num w:numId="20" w16cid:durableId="1188258424">
    <w:abstractNumId w:val="20"/>
  </w:num>
  <w:num w:numId="21" w16cid:durableId="1164708103">
    <w:abstractNumId w:val="3"/>
  </w:num>
  <w:num w:numId="22" w16cid:durableId="1148202544">
    <w:abstractNumId w:val="16"/>
  </w:num>
  <w:numIdMacAtCleanup w:val="21"/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 wp14">
  <w:zoom w:percent="110"/>
  <w:mirrorMargins/>
  <w:activeWritingStyle w:lang="cs-CZ" w:vendorID="64" w:dllVersion="0" w:nlCheck="1" w:checkStyle="0" w:appName="MSWord"/>
  <w:attachedTemplate r:id="rId1"/>
  <w:stylePaneFormatFilter w:val="3B01" w:allStyles="1" w:customStyles="0" w:latentStyles="0" w:stylesInUse="0" w:headingStyles="0" w:numberingStyles="0" w:tableStyles="0" w:directFormattingOnRuns="1" w:directFormattingOnParagraphs="1" w:directFormattingOnNumbering="0" w:directFormattingOnTables="1" w:clearFormatting="1" w:top3HeadingStyles="1" w:visibleStyles="0" w:alternateStyleNames="0"/>
  <w:stylePaneSortMethod w:val="0000"/>
  <w:trackRevisions w:val="false"/>
  <w:defaultTabStop w:val="709"/>
  <w:autoHyphenation/>
  <w:hyphenationZone w:val="425"/>
  <w:evenAndOddHeaders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68A0"/>
    <w:rsid w:val="000037F4"/>
    <w:rsid w:val="000046C4"/>
    <w:rsid w:val="00005D6A"/>
    <w:rsid w:val="00006358"/>
    <w:rsid w:val="00006A66"/>
    <w:rsid w:val="00013775"/>
    <w:rsid w:val="00015356"/>
    <w:rsid w:val="00024B8D"/>
    <w:rsid w:val="00027983"/>
    <w:rsid w:val="00027E81"/>
    <w:rsid w:val="00030F60"/>
    <w:rsid w:val="0003139D"/>
    <w:rsid w:val="0003276D"/>
    <w:rsid w:val="00033887"/>
    <w:rsid w:val="00035F44"/>
    <w:rsid w:val="0004183D"/>
    <w:rsid w:val="00042887"/>
    <w:rsid w:val="00042EBC"/>
    <w:rsid w:val="00045288"/>
    <w:rsid w:val="00045CDE"/>
    <w:rsid w:val="0005185B"/>
    <w:rsid w:val="00051A6E"/>
    <w:rsid w:val="0005583E"/>
    <w:rsid w:val="00056287"/>
    <w:rsid w:val="0005701D"/>
    <w:rsid w:val="000571F2"/>
    <w:rsid w:val="000609EB"/>
    <w:rsid w:val="000617EC"/>
    <w:rsid w:val="0006437F"/>
    <w:rsid w:val="000648C9"/>
    <w:rsid w:val="000724D3"/>
    <w:rsid w:val="00077710"/>
    <w:rsid w:val="00090910"/>
    <w:rsid w:val="00092BD7"/>
    <w:rsid w:val="00097576"/>
    <w:rsid w:val="000975F5"/>
    <w:rsid w:val="000977CA"/>
    <w:rsid w:val="000A0556"/>
    <w:rsid w:val="000A6A14"/>
    <w:rsid w:val="000B04AB"/>
    <w:rsid w:val="000B06E2"/>
    <w:rsid w:val="000B1102"/>
    <w:rsid w:val="000B1384"/>
    <w:rsid w:val="000B2FE1"/>
    <w:rsid w:val="000B38FD"/>
    <w:rsid w:val="000B3C02"/>
    <w:rsid w:val="000B3CD1"/>
    <w:rsid w:val="000B5697"/>
    <w:rsid w:val="000B5A44"/>
    <w:rsid w:val="000B717C"/>
    <w:rsid w:val="000C0A80"/>
    <w:rsid w:val="000C0C33"/>
    <w:rsid w:val="000D72C8"/>
    <w:rsid w:val="000E0DD5"/>
    <w:rsid w:val="000E10A8"/>
    <w:rsid w:val="000E2574"/>
    <w:rsid w:val="000E71FE"/>
    <w:rsid w:val="000E751F"/>
    <w:rsid w:val="000E7D71"/>
    <w:rsid w:val="000F08E2"/>
    <w:rsid w:val="000F0ED3"/>
    <w:rsid w:val="000F1C94"/>
    <w:rsid w:val="000F27F7"/>
    <w:rsid w:val="000F602B"/>
    <w:rsid w:val="00106540"/>
    <w:rsid w:val="0010714E"/>
    <w:rsid w:val="00107AE7"/>
    <w:rsid w:val="00107E23"/>
    <w:rsid w:val="0011044F"/>
    <w:rsid w:val="00111970"/>
    <w:rsid w:val="00120459"/>
    <w:rsid w:val="00120ADF"/>
    <w:rsid w:val="00120D68"/>
    <w:rsid w:val="00122F2B"/>
    <w:rsid w:val="00123134"/>
    <w:rsid w:val="001231B9"/>
    <w:rsid w:val="001259DA"/>
    <w:rsid w:val="001264B8"/>
    <w:rsid w:val="00126C9A"/>
    <w:rsid w:val="00127018"/>
    <w:rsid w:val="0012741E"/>
    <w:rsid w:val="00131EC0"/>
    <w:rsid w:val="001334BD"/>
    <w:rsid w:val="00133626"/>
    <w:rsid w:val="001369F1"/>
    <w:rsid w:val="00144D48"/>
    <w:rsid w:val="00154884"/>
    <w:rsid w:val="00157BBE"/>
    <w:rsid w:val="0016330D"/>
    <w:rsid w:val="0016569A"/>
    <w:rsid w:val="00165AB0"/>
    <w:rsid w:val="00165DCF"/>
    <w:rsid w:val="00166437"/>
    <w:rsid w:val="001672C9"/>
    <w:rsid w:val="00171C7C"/>
    <w:rsid w:val="00175CD9"/>
    <w:rsid w:val="0017653E"/>
    <w:rsid w:val="00176D79"/>
    <w:rsid w:val="00177036"/>
    <w:rsid w:val="00177293"/>
    <w:rsid w:val="001831E2"/>
    <w:rsid w:val="00191A87"/>
    <w:rsid w:val="00193D5F"/>
    <w:rsid w:val="0019424E"/>
    <w:rsid w:val="001956C7"/>
    <w:rsid w:val="00196CE0"/>
    <w:rsid w:val="001A0806"/>
    <w:rsid w:val="001A162E"/>
    <w:rsid w:val="001A1B86"/>
    <w:rsid w:val="001A2784"/>
    <w:rsid w:val="001A4D38"/>
    <w:rsid w:val="001A5AA3"/>
    <w:rsid w:val="001A629C"/>
    <w:rsid w:val="001A6B9B"/>
    <w:rsid w:val="001B503B"/>
    <w:rsid w:val="001C1A82"/>
    <w:rsid w:val="001C1F82"/>
    <w:rsid w:val="001C7095"/>
    <w:rsid w:val="001D0120"/>
    <w:rsid w:val="001D5217"/>
    <w:rsid w:val="001D590E"/>
    <w:rsid w:val="001D78B5"/>
    <w:rsid w:val="001E07A1"/>
    <w:rsid w:val="001E1714"/>
    <w:rsid w:val="001E176F"/>
    <w:rsid w:val="001F5586"/>
    <w:rsid w:val="001F560B"/>
    <w:rsid w:val="001F5C61"/>
    <w:rsid w:val="001F76C8"/>
    <w:rsid w:val="002041D3"/>
    <w:rsid w:val="002055BC"/>
    <w:rsid w:val="00210907"/>
    <w:rsid w:val="00210AE6"/>
    <w:rsid w:val="002125CA"/>
    <w:rsid w:val="00217802"/>
    <w:rsid w:val="00221FDA"/>
    <w:rsid w:val="0022695D"/>
    <w:rsid w:val="00226B4C"/>
    <w:rsid w:val="0023175A"/>
    <w:rsid w:val="0023674E"/>
    <w:rsid w:val="00236A4F"/>
    <w:rsid w:val="00245336"/>
    <w:rsid w:val="00246691"/>
    <w:rsid w:val="00247671"/>
    <w:rsid w:val="002478E6"/>
    <w:rsid w:val="00250105"/>
    <w:rsid w:val="002566AD"/>
    <w:rsid w:val="0025698E"/>
    <w:rsid w:val="002575B0"/>
    <w:rsid w:val="00260BE0"/>
    <w:rsid w:val="00261245"/>
    <w:rsid w:val="00264C02"/>
    <w:rsid w:val="0026791C"/>
    <w:rsid w:val="00271DA5"/>
    <w:rsid w:val="00272CFA"/>
    <w:rsid w:val="0027335C"/>
    <w:rsid w:val="00273605"/>
    <w:rsid w:val="0027495A"/>
    <w:rsid w:val="002752AB"/>
    <w:rsid w:val="00280F8B"/>
    <w:rsid w:val="0028267F"/>
    <w:rsid w:val="00282FD8"/>
    <w:rsid w:val="00283847"/>
    <w:rsid w:val="00283B23"/>
    <w:rsid w:val="0028594B"/>
    <w:rsid w:val="00285E55"/>
    <w:rsid w:val="00294E7D"/>
    <w:rsid w:val="002952F6"/>
    <w:rsid w:val="002960CB"/>
    <w:rsid w:val="002A0BF9"/>
    <w:rsid w:val="002A0E8B"/>
    <w:rsid w:val="002A291F"/>
    <w:rsid w:val="002A6194"/>
    <w:rsid w:val="002B31E7"/>
    <w:rsid w:val="002B796B"/>
    <w:rsid w:val="002B7FF9"/>
    <w:rsid w:val="002C1509"/>
    <w:rsid w:val="002C3B69"/>
    <w:rsid w:val="002C4B59"/>
    <w:rsid w:val="002C57F9"/>
    <w:rsid w:val="002C6AE0"/>
    <w:rsid w:val="002D7200"/>
    <w:rsid w:val="002D7929"/>
    <w:rsid w:val="002E3202"/>
    <w:rsid w:val="002E41F6"/>
    <w:rsid w:val="002E60CB"/>
    <w:rsid w:val="002F060A"/>
    <w:rsid w:val="002F1CAB"/>
    <w:rsid w:val="002F69B5"/>
    <w:rsid w:val="00300D63"/>
    <w:rsid w:val="00300EDA"/>
    <w:rsid w:val="00301C6F"/>
    <w:rsid w:val="0030249F"/>
    <w:rsid w:val="00304136"/>
    <w:rsid w:val="003053A1"/>
    <w:rsid w:val="003053D6"/>
    <w:rsid w:val="0031089C"/>
    <w:rsid w:val="00311E99"/>
    <w:rsid w:val="00312767"/>
    <w:rsid w:val="00312B94"/>
    <w:rsid w:val="00313BBC"/>
    <w:rsid w:val="0031756F"/>
    <w:rsid w:val="00322B99"/>
    <w:rsid w:val="00324605"/>
    <w:rsid w:val="00325AA1"/>
    <w:rsid w:val="00327841"/>
    <w:rsid w:val="003332C5"/>
    <w:rsid w:val="00334063"/>
    <w:rsid w:val="00336A83"/>
    <w:rsid w:val="003378FF"/>
    <w:rsid w:val="00337D7F"/>
    <w:rsid w:val="003417A6"/>
    <w:rsid w:val="00342068"/>
    <w:rsid w:val="003451DC"/>
    <w:rsid w:val="00345341"/>
    <w:rsid w:val="0034553C"/>
    <w:rsid w:val="00345B15"/>
    <w:rsid w:val="00345C9D"/>
    <w:rsid w:val="00353610"/>
    <w:rsid w:val="00354ECD"/>
    <w:rsid w:val="00356B46"/>
    <w:rsid w:val="00362F7A"/>
    <w:rsid w:val="00364EA5"/>
    <w:rsid w:val="003657A2"/>
    <w:rsid w:val="0036613B"/>
    <w:rsid w:val="00370076"/>
    <w:rsid w:val="00373624"/>
    <w:rsid w:val="00377F61"/>
    <w:rsid w:val="00383E0C"/>
    <w:rsid w:val="00385EFD"/>
    <w:rsid w:val="00386FD6"/>
    <w:rsid w:val="00387CB9"/>
    <w:rsid w:val="00390107"/>
    <w:rsid w:val="00390889"/>
    <w:rsid w:val="003914A8"/>
    <w:rsid w:val="00392CEB"/>
    <w:rsid w:val="00393AF8"/>
    <w:rsid w:val="003A02BA"/>
    <w:rsid w:val="003A3154"/>
    <w:rsid w:val="003A4108"/>
    <w:rsid w:val="003A4F6F"/>
    <w:rsid w:val="003A54DD"/>
    <w:rsid w:val="003A5E0B"/>
    <w:rsid w:val="003A712C"/>
    <w:rsid w:val="003B0A13"/>
    <w:rsid w:val="003B2FD8"/>
    <w:rsid w:val="003B4132"/>
    <w:rsid w:val="003B498F"/>
    <w:rsid w:val="003B6CC7"/>
    <w:rsid w:val="003C2E76"/>
    <w:rsid w:val="003C52CA"/>
    <w:rsid w:val="003D167A"/>
    <w:rsid w:val="003D17AC"/>
    <w:rsid w:val="003D2D22"/>
    <w:rsid w:val="003D3882"/>
    <w:rsid w:val="003D3A28"/>
    <w:rsid w:val="003D4729"/>
    <w:rsid w:val="003D4D79"/>
    <w:rsid w:val="003D6989"/>
    <w:rsid w:val="003D6E56"/>
    <w:rsid w:val="003D7BB7"/>
    <w:rsid w:val="003E3A5B"/>
    <w:rsid w:val="003E5E06"/>
    <w:rsid w:val="003E6F4C"/>
    <w:rsid w:val="003F235F"/>
    <w:rsid w:val="003F395F"/>
    <w:rsid w:val="003F4FB7"/>
    <w:rsid w:val="003F6398"/>
    <w:rsid w:val="003F7AED"/>
    <w:rsid w:val="003F7E1C"/>
    <w:rsid w:val="004012BB"/>
    <w:rsid w:val="00402B80"/>
    <w:rsid w:val="004031CF"/>
    <w:rsid w:val="00407446"/>
    <w:rsid w:val="00411EB7"/>
    <w:rsid w:val="004139F6"/>
    <w:rsid w:val="00414C3D"/>
    <w:rsid w:val="0041503D"/>
    <w:rsid w:val="00415B11"/>
    <w:rsid w:val="004162AA"/>
    <w:rsid w:val="00417FC5"/>
    <w:rsid w:val="004212AE"/>
    <w:rsid w:val="004255E7"/>
    <w:rsid w:val="0042706B"/>
    <w:rsid w:val="004272FE"/>
    <w:rsid w:val="00427353"/>
    <w:rsid w:val="00432739"/>
    <w:rsid w:val="00432CD8"/>
    <w:rsid w:val="00433566"/>
    <w:rsid w:val="00434473"/>
    <w:rsid w:val="00437DA1"/>
    <w:rsid w:val="00442B3C"/>
    <w:rsid w:val="004432E2"/>
    <w:rsid w:val="00444367"/>
    <w:rsid w:val="00450580"/>
    <w:rsid w:val="00453FC1"/>
    <w:rsid w:val="00454387"/>
    <w:rsid w:val="00454C39"/>
    <w:rsid w:val="004571E2"/>
    <w:rsid w:val="00457A74"/>
    <w:rsid w:val="00460CED"/>
    <w:rsid w:val="00461570"/>
    <w:rsid w:val="004622BA"/>
    <w:rsid w:val="00464CF0"/>
    <w:rsid w:val="00465207"/>
    <w:rsid w:val="00466ED8"/>
    <w:rsid w:val="004674B1"/>
    <w:rsid w:val="0047106E"/>
    <w:rsid w:val="0047221A"/>
    <w:rsid w:val="00473316"/>
    <w:rsid w:val="004743C2"/>
    <w:rsid w:val="00476995"/>
    <w:rsid w:val="00476EB7"/>
    <w:rsid w:val="004773EE"/>
    <w:rsid w:val="00482C4C"/>
    <w:rsid w:val="00482CE5"/>
    <w:rsid w:val="00482D0E"/>
    <w:rsid w:val="004835FD"/>
    <w:rsid w:val="00483B32"/>
    <w:rsid w:val="0048704E"/>
    <w:rsid w:val="004910E5"/>
    <w:rsid w:val="004922F1"/>
    <w:rsid w:val="004926FA"/>
    <w:rsid w:val="0049372C"/>
    <w:rsid w:val="004942F4"/>
    <w:rsid w:val="00494972"/>
    <w:rsid w:val="00494E43"/>
    <w:rsid w:val="004A0164"/>
    <w:rsid w:val="004A15F7"/>
    <w:rsid w:val="004A1984"/>
    <w:rsid w:val="004A50CD"/>
    <w:rsid w:val="004A5663"/>
    <w:rsid w:val="004A56A2"/>
    <w:rsid w:val="004A7942"/>
    <w:rsid w:val="004B11C6"/>
    <w:rsid w:val="004B1F85"/>
    <w:rsid w:val="004B21D0"/>
    <w:rsid w:val="004C05A3"/>
    <w:rsid w:val="004C1714"/>
    <w:rsid w:val="004D1882"/>
    <w:rsid w:val="004E360E"/>
    <w:rsid w:val="004E395B"/>
    <w:rsid w:val="004E4B9D"/>
    <w:rsid w:val="004E7650"/>
    <w:rsid w:val="004F2429"/>
    <w:rsid w:val="00500E98"/>
    <w:rsid w:val="005010E3"/>
    <w:rsid w:val="00501AEA"/>
    <w:rsid w:val="00502D9F"/>
    <w:rsid w:val="00506DC5"/>
    <w:rsid w:val="0050739F"/>
    <w:rsid w:val="00511543"/>
    <w:rsid w:val="00511885"/>
    <w:rsid w:val="005122F5"/>
    <w:rsid w:val="00515606"/>
    <w:rsid w:val="00515A4A"/>
    <w:rsid w:val="00515F92"/>
    <w:rsid w:val="005202F4"/>
    <w:rsid w:val="00521AA8"/>
    <w:rsid w:val="00522BE0"/>
    <w:rsid w:val="005253A0"/>
    <w:rsid w:val="00525AA4"/>
    <w:rsid w:val="00531F9B"/>
    <w:rsid w:val="00532A7C"/>
    <w:rsid w:val="005337F4"/>
    <w:rsid w:val="005338A1"/>
    <w:rsid w:val="00534187"/>
    <w:rsid w:val="005362AF"/>
    <w:rsid w:val="00536843"/>
    <w:rsid w:val="00537C9B"/>
    <w:rsid w:val="0054087E"/>
    <w:rsid w:val="0054140A"/>
    <w:rsid w:val="0054338A"/>
    <w:rsid w:val="0054372D"/>
    <w:rsid w:val="005446D8"/>
    <w:rsid w:val="00544969"/>
    <w:rsid w:val="00550F20"/>
    <w:rsid w:val="00555DEC"/>
    <w:rsid w:val="00556563"/>
    <w:rsid w:val="005573A5"/>
    <w:rsid w:val="00562BC7"/>
    <w:rsid w:val="00564575"/>
    <w:rsid w:val="00564718"/>
    <w:rsid w:val="005657C7"/>
    <w:rsid w:val="00567CEB"/>
    <w:rsid w:val="005711EE"/>
    <w:rsid w:val="00575E7E"/>
    <w:rsid w:val="00576992"/>
    <w:rsid w:val="00576E43"/>
    <w:rsid w:val="0057756B"/>
    <w:rsid w:val="00577C92"/>
    <w:rsid w:val="0058175D"/>
    <w:rsid w:val="00581933"/>
    <w:rsid w:val="005833C0"/>
    <w:rsid w:val="00583B9A"/>
    <w:rsid w:val="005843DF"/>
    <w:rsid w:val="00586138"/>
    <w:rsid w:val="00587A58"/>
    <w:rsid w:val="0059209F"/>
    <w:rsid w:val="00592F59"/>
    <w:rsid w:val="005930B2"/>
    <w:rsid w:val="00595158"/>
    <w:rsid w:val="005956A9"/>
    <w:rsid w:val="00596D89"/>
    <w:rsid w:val="005A00E8"/>
    <w:rsid w:val="005A078E"/>
    <w:rsid w:val="005A4366"/>
    <w:rsid w:val="005A5A17"/>
    <w:rsid w:val="005A677A"/>
    <w:rsid w:val="005B1D5F"/>
    <w:rsid w:val="005B452E"/>
    <w:rsid w:val="005C2614"/>
    <w:rsid w:val="005C2A11"/>
    <w:rsid w:val="005C3259"/>
    <w:rsid w:val="005C36D3"/>
    <w:rsid w:val="005C6894"/>
    <w:rsid w:val="005C6CD6"/>
    <w:rsid w:val="005C7294"/>
    <w:rsid w:val="005D16B0"/>
    <w:rsid w:val="005D1BC5"/>
    <w:rsid w:val="005D341A"/>
    <w:rsid w:val="005D346A"/>
    <w:rsid w:val="005D6619"/>
    <w:rsid w:val="005E1DDB"/>
    <w:rsid w:val="005E3E53"/>
    <w:rsid w:val="005E5EBD"/>
    <w:rsid w:val="005E6E68"/>
    <w:rsid w:val="005F1BF0"/>
    <w:rsid w:val="005F5ED2"/>
    <w:rsid w:val="005F7BA3"/>
    <w:rsid w:val="00600188"/>
    <w:rsid w:val="00607AE2"/>
    <w:rsid w:val="00610A23"/>
    <w:rsid w:val="00610BDD"/>
    <w:rsid w:val="0061507C"/>
    <w:rsid w:val="00620DF1"/>
    <w:rsid w:val="006219B5"/>
    <w:rsid w:val="00621A73"/>
    <w:rsid w:val="00621D37"/>
    <w:rsid w:val="00623E71"/>
    <w:rsid w:val="00625662"/>
    <w:rsid w:val="00626AAF"/>
    <w:rsid w:val="006276B9"/>
    <w:rsid w:val="00631EEE"/>
    <w:rsid w:val="00634B89"/>
    <w:rsid w:val="0064155A"/>
    <w:rsid w:val="00641DDA"/>
    <w:rsid w:val="00647923"/>
    <w:rsid w:val="006479AD"/>
    <w:rsid w:val="00647C19"/>
    <w:rsid w:val="006500C1"/>
    <w:rsid w:val="00656C84"/>
    <w:rsid w:val="00657A0F"/>
    <w:rsid w:val="006608C9"/>
    <w:rsid w:val="006613D4"/>
    <w:rsid w:val="00663599"/>
    <w:rsid w:val="00665F85"/>
    <w:rsid w:val="006668A0"/>
    <w:rsid w:val="006675DE"/>
    <w:rsid w:val="006739BC"/>
    <w:rsid w:val="00674701"/>
    <w:rsid w:val="006748F7"/>
    <w:rsid w:val="006767CE"/>
    <w:rsid w:val="006803AE"/>
    <w:rsid w:val="006806D9"/>
    <w:rsid w:val="00685852"/>
    <w:rsid w:val="00686598"/>
    <w:rsid w:val="006877A3"/>
    <w:rsid w:val="006921C6"/>
    <w:rsid w:val="00692D32"/>
    <w:rsid w:val="00693492"/>
    <w:rsid w:val="00693BED"/>
    <w:rsid w:val="00693FCD"/>
    <w:rsid w:val="006A1389"/>
    <w:rsid w:val="006A1A0E"/>
    <w:rsid w:val="006A41EE"/>
    <w:rsid w:val="006A6A13"/>
    <w:rsid w:val="006A7D16"/>
    <w:rsid w:val="006B0A96"/>
    <w:rsid w:val="006B15F8"/>
    <w:rsid w:val="006B2056"/>
    <w:rsid w:val="006B3F9D"/>
    <w:rsid w:val="006B4A28"/>
    <w:rsid w:val="006B6296"/>
    <w:rsid w:val="006B737E"/>
    <w:rsid w:val="006C0CC8"/>
    <w:rsid w:val="006C1FB8"/>
    <w:rsid w:val="006C2367"/>
    <w:rsid w:val="006C4613"/>
    <w:rsid w:val="006C46D6"/>
    <w:rsid w:val="006C60C5"/>
    <w:rsid w:val="006D0C5A"/>
    <w:rsid w:val="006D12C9"/>
    <w:rsid w:val="006D5A34"/>
    <w:rsid w:val="006D6D5C"/>
    <w:rsid w:val="006D70B0"/>
    <w:rsid w:val="006D751E"/>
    <w:rsid w:val="006D75D5"/>
    <w:rsid w:val="006E278E"/>
    <w:rsid w:val="006E37B5"/>
    <w:rsid w:val="006E3898"/>
    <w:rsid w:val="006E3D06"/>
    <w:rsid w:val="006E770E"/>
    <w:rsid w:val="006E7B6C"/>
    <w:rsid w:val="006F1AD0"/>
    <w:rsid w:val="006F2973"/>
    <w:rsid w:val="006F378B"/>
    <w:rsid w:val="006F3D2A"/>
    <w:rsid w:val="006F5171"/>
    <w:rsid w:val="006F6265"/>
    <w:rsid w:val="006F7134"/>
    <w:rsid w:val="006F790D"/>
    <w:rsid w:val="007013B5"/>
    <w:rsid w:val="007041AB"/>
    <w:rsid w:val="00705DB6"/>
    <w:rsid w:val="0070692E"/>
    <w:rsid w:val="0070761D"/>
    <w:rsid w:val="007104D3"/>
    <w:rsid w:val="00710C27"/>
    <w:rsid w:val="00711CD0"/>
    <w:rsid w:val="0071262B"/>
    <w:rsid w:val="00713C76"/>
    <w:rsid w:val="00720955"/>
    <w:rsid w:val="00721691"/>
    <w:rsid w:val="00722020"/>
    <w:rsid w:val="00722452"/>
    <w:rsid w:val="007229E6"/>
    <w:rsid w:val="007244CE"/>
    <w:rsid w:val="007254A3"/>
    <w:rsid w:val="007343A3"/>
    <w:rsid w:val="00741C41"/>
    <w:rsid w:val="0074241C"/>
    <w:rsid w:val="00742ADC"/>
    <w:rsid w:val="00743F57"/>
    <w:rsid w:val="007474C2"/>
    <w:rsid w:val="007502A7"/>
    <w:rsid w:val="0075091C"/>
    <w:rsid w:val="007516B7"/>
    <w:rsid w:val="007520B4"/>
    <w:rsid w:val="00753087"/>
    <w:rsid w:val="00753827"/>
    <w:rsid w:val="00762716"/>
    <w:rsid w:val="0076407F"/>
    <w:rsid w:val="00764D16"/>
    <w:rsid w:val="00765241"/>
    <w:rsid w:val="00767B4D"/>
    <w:rsid w:val="00770CC1"/>
    <w:rsid w:val="0077393E"/>
    <w:rsid w:val="00776242"/>
    <w:rsid w:val="00776A26"/>
    <w:rsid w:val="00777196"/>
    <w:rsid w:val="00777E65"/>
    <w:rsid w:val="007846E4"/>
    <w:rsid w:val="007863E4"/>
    <w:rsid w:val="00787B8B"/>
    <w:rsid w:val="00787BBD"/>
    <w:rsid w:val="00790BAF"/>
    <w:rsid w:val="00793F90"/>
    <w:rsid w:val="00795132"/>
    <w:rsid w:val="00796B68"/>
    <w:rsid w:val="007A00D1"/>
    <w:rsid w:val="007A00EC"/>
    <w:rsid w:val="007A257C"/>
    <w:rsid w:val="007A26A7"/>
    <w:rsid w:val="007A2B44"/>
    <w:rsid w:val="007A5BA1"/>
    <w:rsid w:val="007A654B"/>
    <w:rsid w:val="007A70C1"/>
    <w:rsid w:val="007A78BB"/>
    <w:rsid w:val="007B214B"/>
    <w:rsid w:val="007B4706"/>
    <w:rsid w:val="007B56C8"/>
    <w:rsid w:val="007B78DE"/>
    <w:rsid w:val="007C0D94"/>
    <w:rsid w:val="007C37C9"/>
    <w:rsid w:val="007D15C2"/>
    <w:rsid w:val="007D1F67"/>
    <w:rsid w:val="007D2355"/>
    <w:rsid w:val="007D5DA5"/>
    <w:rsid w:val="007D6D8C"/>
    <w:rsid w:val="007D7054"/>
    <w:rsid w:val="007E1ADE"/>
    <w:rsid w:val="007E3C3E"/>
    <w:rsid w:val="007E6199"/>
    <w:rsid w:val="007E720E"/>
    <w:rsid w:val="007E7F97"/>
    <w:rsid w:val="007F0A70"/>
    <w:rsid w:val="007F0F93"/>
    <w:rsid w:val="007F12C7"/>
    <w:rsid w:val="007F33DA"/>
    <w:rsid w:val="007F3FB7"/>
    <w:rsid w:val="007F7A82"/>
    <w:rsid w:val="00800F41"/>
    <w:rsid w:val="008014F9"/>
    <w:rsid w:val="0080216D"/>
    <w:rsid w:val="00802CD0"/>
    <w:rsid w:val="00804FD2"/>
    <w:rsid w:val="008054E3"/>
    <w:rsid w:val="00807547"/>
    <w:rsid w:val="00807D5C"/>
    <w:rsid w:val="0081023D"/>
    <w:rsid w:val="00813987"/>
    <w:rsid w:val="00815289"/>
    <w:rsid w:val="0082118E"/>
    <w:rsid w:val="008217D0"/>
    <w:rsid w:val="008238B4"/>
    <w:rsid w:val="00823ED4"/>
    <w:rsid w:val="0083198F"/>
    <w:rsid w:val="008326EE"/>
    <w:rsid w:val="00833621"/>
    <w:rsid w:val="00834C5E"/>
    <w:rsid w:val="00843594"/>
    <w:rsid w:val="0084461E"/>
    <w:rsid w:val="008448B3"/>
    <w:rsid w:val="00847131"/>
    <w:rsid w:val="00852F37"/>
    <w:rsid w:val="008537C0"/>
    <w:rsid w:val="008538B2"/>
    <w:rsid w:val="00853C55"/>
    <w:rsid w:val="00854E09"/>
    <w:rsid w:val="00855B4B"/>
    <w:rsid w:val="0085725D"/>
    <w:rsid w:val="00857648"/>
    <w:rsid w:val="00857D84"/>
    <w:rsid w:val="00860635"/>
    <w:rsid w:val="00860C47"/>
    <w:rsid w:val="00871910"/>
    <w:rsid w:val="008813AE"/>
    <w:rsid w:val="008814CE"/>
    <w:rsid w:val="008824F2"/>
    <w:rsid w:val="00883A0E"/>
    <w:rsid w:val="0088560D"/>
    <w:rsid w:val="00885B92"/>
    <w:rsid w:val="0089226F"/>
    <w:rsid w:val="00893C1B"/>
    <w:rsid w:val="00893FBC"/>
    <w:rsid w:val="00895D0C"/>
    <w:rsid w:val="00896C31"/>
    <w:rsid w:val="00897FE6"/>
    <w:rsid w:val="008A0030"/>
    <w:rsid w:val="008A3FFD"/>
    <w:rsid w:val="008A41F0"/>
    <w:rsid w:val="008A55E2"/>
    <w:rsid w:val="008A6539"/>
    <w:rsid w:val="008A6BDB"/>
    <w:rsid w:val="008B08EA"/>
    <w:rsid w:val="008B1399"/>
    <w:rsid w:val="008B18BF"/>
    <w:rsid w:val="008B3AED"/>
    <w:rsid w:val="008B45BF"/>
    <w:rsid w:val="008B76FF"/>
    <w:rsid w:val="008C0E28"/>
    <w:rsid w:val="008C27BD"/>
    <w:rsid w:val="008C2F0D"/>
    <w:rsid w:val="008C5E34"/>
    <w:rsid w:val="008C7A93"/>
    <w:rsid w:val="008D1192"/>
    <w:rsid w:val="008D447D"/>
    <w:rsid w:val="008D4B9F"/>
    <w:rsid w:val="008D4F2B"/>
    <w:rsid w:val="008D7C9D"/>
    <w:rsid w:val="008E1A8A"/>
    <w:rsid w:val="008E22AE"/>
    <w:rsid w:val="008E4942"/>
    <w:rsid w:val="008E67FF"/>
    <w:rsid w:val="008E746B"/>
    <w:rsid w:val="008F0B20"/>
    <w:rsid w:val="008F0D4A"/>
    <w:rsid w:val="008F0E87"/>
    <w:rsid w:val="008F1247"/>
    <w:rsid w:val="008F290B"/>
    <w:rsid w:val="008F31D1"/>
    <w:rsid w:val="00902DDA"/>
    <w:rsid w:val="00906533"/>
    <w:rsid w:val="009166BC"/>
    <w:rsid w:val="009175EC"/>
    <w:rsid w:val="00917A62"/>
    <w:rsid w:val="0092000F"/>
    <w:rsid w:val="0092385F"/>
    <w:rsid w:val="009257E9"/>
    <w:rsid w:val="009306AE"/>
    <w:rsid w:val="0093180A"/>
    <w:rsid w:val="009321FF"/>
    <w:rsid w:val="00933110"/>
    <w:rsid w:val="009335E1"/>
    <w:rsid w:val="00936835"/>
    <w:rsid w:val="009376CC"/>
    <w:rsid w:val="0093779F"/>
    <w:rsid w:val="00937926"/>
    <w:rsid w:val="00937A54"/>
    <w:rsid w:val="00940089"/>
    <w:rsid w:val="00940880"/>
    <w:rsid w:val="0095002C"/>
    <w:rsid w:val="00951A7E"/>
    <w:rsid w:val="009531A1"/>
    <w:rsid w:val="00956852"/>
    <w:rsid w:val="00957F17"/>
    <w:rsid w:val="0096135E"/>
    <w:rsid w:val="00962B93"/>
    <w:rsid w:val="00962C7E"/>
    <w:rsid w:val="00971266"/>
    <w:rsid w:val="009725FD"/>
    <w:rsid w:val="00973134"/>
    <w:rsid w:val="00982664"/>
    <w:rsid w:val="009833B2"/>
    <w:rsid w:val="00984F82"/>
    <w:rsid w:val="00985832"/>
    <w:rsid w:val="009903DA"/>
    <w:rsid w:val="009927E9"/>
    <w:rsid w:val="0099393C"/>
    <w:rsid w:val="00994C18"/>
    <w:rsid w:val="00995DA9"/>
    <w:rsid w:val="009960B1"/>
    <w:rsid w:val="009A046D"/>
    <w:rsid w:val="009A239B"/>
    <w:rsid w:val="009A265A"/>
    <w:rsid w:val="009A4169"/>
    <w:rsid w:val="009A564F"/>
    <w:rsid w:val="009A7A9C"/>
    <w:rsid w:val="009B2E5E"/>
    <w:rsid w:val="009B4BC2"/>
    <w:rsid w:val="009B5D16"/>
    <w:rsid w:val="009B70B4"/>
    <w:rsid w:val="009B75CC"/>
    <w:rsid w:val="009C012D"/>
    <w:rsid w:val="009C10BC"/>
    <w:rsid w:val="009C27FC"/>
    <w:rsid w:val="009C6A70"/>
    <w:rsid w:val="009D1A62"/>
    <w:rsid w:val="009D4425"/>
    <w:rsid w:val="009D587D"/>
    <w:rsid w:val="009E07A0"/>
    <w:rsid w:val="009E0926"/>
    <w:rsid w:val="009E0D24"/>
    <w:rsid w:val="009E2412"/>
    <w:rsid w:val="009E4F4C"/>
    <w:rsid w:val="009F0813"/>
    <w:rsid w:val="009F1529"/>
    <w:rsid w:val="009F2EBA"/>
    <w:rsid w:val="009F2EFC"/>
    <w:rsid w:val="009F5D2C"/>
    <w:rsid w:val="009F6968"/>
    <w:rsid w:val="009F6E02"/>
    <w:rsid w:val="009F6E4F"/>
    <w:rsid w:val="00A00883"/>
    <w:rsid w:val="00A026D9"/>
    <w:rsid w:val="00A042BC"/>
    <w:rsid w:val="00A06F46"/>
    <w:rsid w:val="00A07538"/>
    <w:rsid w:val="00A075EB"/>
    <w:rsid w:val="00A11BCA"/>
    <w:rsid w:val="00A12579"/>
    <w:rsid w:val="00A13CFF"/>
    <w:rsid w:val="00A13ECE"/>
    <w:rsid w:val="00A13F1F"/>
    <w:rsid w:val="00A15615"/>
    <w:rsid w:val="00A21B3C"/>
    <w:rsid w:val="00A22A22"/>
    <w:rsid w:val="00A23FB4"/>
    <w:rsid w:val="00A30B52"/>
    <w:rsid w:val="00A32746"/>
    <w:rsid w:val="00A32DB9"/>
    <w:rsid w:val="00A33865"/>
    <w:rsid w:val="00A35EE8"/>
    <w:rsid w:val="00A36FC3"/>
    <w:rsid w:val="00A42047"/>
    <w:rsid w:val="00A423E5"/>
    <w:rsid w:val="00A42DAC"/>
    <w:rsid w:val="00A43385"/>
    <w:rsid w:val="00A44BC6"/>
    <w:rsid w:val="00A46665"/>
    <w:rsid w:val="00A50163"/>
    <w:rsid w:val="00A5072F"/>
    <w:rsid w:val="00A50905"/>
    <w:rsid w:val="00A5279B"/>
    <w:rsid w:val="00A55295"/>
    <w:rsid w:val="00A56C35"/>
    <w:rsid w:val="00A61E0C"/>
    <w:rsid w:val="00A626BF"/>
    <w:rsid w:val="00A639E0"/>
    <w:rsid w:val="00A65F47"/>
    <w:rsid w:val="00A704DC"/>
    <w:rsid w:val="00A7060D"/>
    <w:rsid w:val="00A723A5"/>
    <w:rsid w:val="00A72D5A"/>
    <w:rsid w:val="00A7637A"/>
    <w:rsid w:val="00A76715"/>
    <w:rsid w:val="00A772E1"/>
    <w:rsid w:val="00A77E56"/>
    <w:rsid w:val="00A819FD"/>
    <w:rsid w:val="00A83EAD"/>
    <w:rsid w:val="00A83F91"/>
    <w:rsid w:val="00A84B73"/>
    <w:rsid w:val="00A86412"/>
    <w:rsid w:val="00A86718"/>
    <w:rsid w:val="00A869D1"/>
    <w:rsid w:val="00A91F87"/>
    <w:rsid w:val="00A92038"/>
    <w:rsid w:val="00A940A1"/>
    <w:rsid w:val="00A94A34"/>
    <w:rsid w:val="00A953F4"/>
    <w:rsid w:val="00A96697"/>
    <w:rsid w:val="00A972FF"/>
    <w:rsid w:val="00AA08A9"/>
    <w:rsid w:val="00AA0E6C"/>
    <w:rsid w:val="00AA115A"/>
    <w:rsid w:val="00AA3648"/>
    <w:rsid w:val="00AA5293"/>
    <w:rsid w:val="00AA7D13"/>
    <w:rsid w:val="00AB2B49"/>
    <w:rsid w:val="00AB43A1"/>
    <w:rsid w:val="00AB6ED0"/>
    <w:rsid w:val="00AB78EA"/>
    <w:rsid w:val="00AC05A6"/>
    <w:rsid w:val="00AC225E"/>
    <w:rsid w:val="00AC400E"/>
    <w:rsid w:val="00AD492A"/>
    <w:rsid w:val="00AD6A65"/>
    <w:rsid w:val="00AD7775"/>
    <w:rsid w:val="00AE065B"/>
    <w:rsid w:val="00AE1543"/>
    <w:rsid w:val="00AE2C82"/>
    <w:rsid w:val="00AE2D1F"/>
    <w:rsid w:val="00AE4A32"/>
    <w:rsid w:val="00AE6052"/>
    <w:rsid w:val="00AF09BE"/>
    <w:rsid w:val="00AF1F9B"/>
    <w:rsid w:val="00AF3A96"/>
    <w:rsid w:val="00AF50CE"/>
    <w:rsid w:val="00AF67E8"/>
    <w:rsid w:val="00B015E2"/>
    <w:rsid w:val="00B03BAA"/>
    <w:rsid w:val="00B06CB3"/>
    <w:rsid w:val="00B121FD"/>
    <w:rsid w:val="00B125B0"/>
    <w:rsid w:val="00B1319B"/>
    <w:rsid w:val="00B13952"/>
    <w:rsid w:val="00B17A8B"/>
    <w:rsid w:val="00B20857"/>
    <w:rsid w:val="00B227FF"/>
    <w:rsid w:val="00B24B0E"/>
    <w:rsid w:val="00B26FA0"/>
    <w:rsid w:val="00B3050C"/>
    <w:rsid w:val="00B30FE5"/>
    <w:rsid w:val="00B312A4"/>
    <w:rsid w:val="00B34773"/>
    <w:rsid w:val="00B35D85"/>
    <w:rsid w:val="00B36505"/>
    <w:rsid w:val="00B37858"/>
    <w:rsid w:val="00B40A78"/>
    <w:rsid w:val="00B4191B"/>
    <w:rsid w:val="00B42D63"/>
    <w:rsid w:val="00B4356F"/>
    <w:rsid w:val="00B43D79"/>
    <w:rsid w:val="00B441E0"/>
    <w:rsid w:val="00B46B66"/>
    <w:rsid w:val="00B47675"/>
    <w:rsid w:val="00B5169A"/>
    <w:rsid w:val="00B538D1"/>
    <w:rsid w:val="00B54BFE"/>
    <w:rsid w:val="00B54D40"/>
    <w:rsid w:val="00B55FCE"/>
    <w:rsid w:val="00B56873"/>
    <w:rsid w:val="00B6303E"/>
    <w:rsid w:val="00B66970"/>
    <w:rsid w:val="00B72F66"/>
    <w:rsid w:val="00B76A47"/>
    <w:rsid w:val="00B77FFD"/>
    <w:rsid w:val="00B8051E"/>
    <w:rsid w:val="00B83EA6"/>
    <w:rsid w:val="00B8534D"/>
    <w:rsid w:val="00B85405"/>
    <w:rsid w:val="00B86294"/>
    <w:rsid w:val="00B86345"/>
    <w:rsid w:val="00B87F3F"/>
    <w:rsid w:val="00B913D4"/>
    <w:rsid w:val="00B952BD"/>
    <w:rsid w:val="00B95393"/>
    <w:rsid w:val="00B97D43"/>
    <w:rsid w:val="00BA1196"/>
    <w:rsid w:val="00BA1A30"/>
    <w:rsid w:val="00BA3FFB"/>
    <w:rsid w:val="00BA40A8"/>
    <w:rsid w:val="00BA4E1A"/>
    <w:rsid w:val="00BA7F8F"/>
    <w:rsid w:val="00BB111E"/>
    <w:rsid w:val="00BB189E"/>
    <w:rsid w:val="00BB459A"/>
    <w:rsid w:val="00BB756E"/>
    <w:rsid w:val="00BC04EF"/>
    <w:rsid w:val="00BC138B"/>
    <w:rsid w:val="00BC6E26"/>
    <w:rsid w:val="00BD14B5"/>
    <w:rsid w:val="00BD1C0D"/>
    <w:rsid w:val="00BD62CE"/>
    <w:rsid w:val="00BD64A7"/>
    <w:rsid w:val="00BD6AEF"/>
    <w:rsid w:val="00BE1D47"/>
    <w:rsid w:val="00BE1FAF"/>
    <w:rsid w:val="00BE3DDA"/>
    <w:rsid w:val="00BE40B7"/>
    <w:rsid w:val="00BE410C"/>
    <w:rsid w:val="00BE7186"/>
    <w:rsid w:val="00BF44A2"/>
    <w:rsid w:val="00C004A7"/>
    <w:rsid w:val="00C00696"/>
    <w:rsid w:val="00C04261"/>
    <w:rsid w:val="00C0490E"/>
    <w:rsid w:val="00C05B49"/>
    <w:rsid w:val="00C05FBD"/>
    <w:rsid w:val="00C15901"/>
    <w:rsid w:val="00C2196C"/>
    <w:rsid w:val="00C22874"/>
    <w:rsid w:val="00C24A4C"/>
    <w:rsid w:val="00C25B43"/>
    <w:rsid w:val="00C314EE"/>
    <w:rsid w:val="00C31767"/>
    <w:rsid w:val="00C333FF"/>
    <w:rsid w:val="00C35144"/>
    <w:rsid w:val="00C41055"/>
    <w:rsid w:val="00C44A10"/>
    <w:rsid w:val="00C46E6A"/>
    <w:rsid w:val="00C47B96"/>
    <w:rsid w:val="00C50650"/>
    <w:rsid w:val="00C51621"/>
    <w:rsid w:val="00C51C8C"/>
    <w:rsid w:val="00C51D9B"/>
    <w:rsid w:val="00C52DB1"/>
    <w:rsid w:val="00C5438B"/>
    <w:rsid w:val="00C5670D"/>
    <w:rsid w:val="00C579A9"/>
    <w:rsid w:val="00C60146"/>
    <w:rsid w:val="00C60BB2"/>
    <w:rsid w:val="00C60F0A"/>
    <w:rsid w:val="00C63535"/>
    <w:rsid w:val="00C65335"/>
    <w:rsid w:val="00C65354"/>
    <w:rsid w:val="00C7011C"/>
    <w:rsid w:val="00C7100E"/>
    <w:rsid w:val="00C72EBD"/>
    <w:rsid w:val="00C73877"/>
    <w:rsid w:val="00C7404B"/>
    <w:rsid w:val="00C749EB"/>
    <w:rsid w:val="00C75A44"/>
    <w:rsid w:val="00C76663"/>
    <w:rsid w:val="00C8003B"/>
    <w:rsid w:val="00C802D4"/>
    <w:rsid w:val="00C828D0"/>
    <w:rsid w:val="00C83FAD"/>
    <w:rsid w:val="00C84A92"/>
    <w:rsid w:val="00C90BBD"/>
    <w:rsid w:val="00C93263"/>
    <w:rsid w:val="00CA168E"/>
    <w:rsid w:val="00CA1FFE"/>
    <w:rsid w:val="00CA5878"/>
    <w:rsid w:val="00CA5DFF"/>
    <w:rsid w:val="00CA6C0D"/>
    <w:rsid w:val="00CA700C"/>
    <w:rsid w:val="00CA723B"/>
    <w:rsid w:val="00CB04F5"/>
    <w:rsid w:val="00CB087F"/>
    <w:rsid w:val="00CB1D51"/>
    <w:rsid w:val="00CB2692"/>
    <w:rsid w:val="00CB49BF"/>
    <w:rsid w:val="00CB75E5"/>
    <w:rsid w:val="00CC23AB"/>
    <w:rsid w:val="00CC268E"/>
    <w:rsid w:val="00CC3FD7"/>
    <w:rsid w:val="00CD073C"/>
    <w:rsid w:val="00CD35D6"/>
    <w:rsid w:val="00CD50E6"/>
    <w:rsid w:val="00CD6B04"/>
    <w:rsid w:val="00CE02BD"/>
    <w:rsid w:val="00CE2E76"/>
    <w:rsid w:val="00CE5063"/>
    <w:rsid w:val="00CE674F"/>
    <w:rsid w:val="00CF24E2"/>
    <w:rsid w:val="00CF24F7"/>
    <w:rsid w:val="00CF4F69"/>
    <w:rsid w:val="00CF7E63"/>
    <w:rsid w:val="00D00AD6"/>
    <w:rsid w:val="00D01380"/>
    <w:rsid w:val="00D0410B"/>
    <w:rsid w:val="00D04DC1"/>
    <w:rsid w:val="00D054BC"/>
    <w:rsid w:val="00D06678"/>
    <w:rsid w:val="00D11CEB"/>
    <w:rsid w:val="00D120AB"/>
    <w:rsid w:val="00D12B9C"/>
    <w:rsid w:val="00D132B2"/>
    <w:rsid w:val="00D13EAA"/>
    <w:rsid w:val="00D15EC5"/>
    <w:rsid w:val="00D16A0A"/>
    <w:rsid w:val="00D21883"/>
    <w:rsid w:val="00D21B87"/>
    <w:rsid w:val="00D23207"/>
    <w:rsid w:val="00D24BD4"/>
    <w:rsid w:val="00D2602C"/>
    <w:rsid w:val="00D27ABD"/>
    <w:rsid w:val="00D30A56"/>
    <w:rsid w:val="00D31ED6"/>
    <w:rsid w:val="00D33B1E"/>
    <w:rsid w:val="00D3509B"/>
    <w:rsid w:val="00D3527F"/>
    <w:rsid w:val="00D403FA"/>
    <w:rsid w:val="00D42A5D"/>
    <w:rsid w:val="00D432EB"/>
    <w:rsid w:val="00D43CE9"/>
    <w:rsid w:val="00D43DAD"/>
    <w:rsid w:val="00D4410B"/>
    <w:rsid w:val="00D44335"/>
    <w:rsid w:val="00D46E0B"/>
    <w:rsid w:val="00D50101"/>
    <w:rsid w:val="00D542AB"/>
    <w:rsid w:val="00D56257"/>
    <w:rsid w:val="00D601E7"/>
    <w:rsid w:val="00D61613"/>
    <w:rsid w:val="00D67409"/>
    <w:rsid w:val="00D704EA"/>
    <w:rsid w:val="00D7214C"/>
    <w:rsid w:val="00D72924"/>
    <w:rsid w:val="00D766A3"/>
    <w:rsid w:val="00D772EE"/>
    <w:rsid w:val="00D802DB"/>
    <w:rsid w:val="00D805ED"/>
    <w:rsid w:val="00D818FA"/>
    <w:rsid w:val="00D844E4"/>
    <w:rsid w:val="00D84FD8"/>
    <w:rsid w:val="00D86378"/>
    <w:rsid w:val="00D86D02"/>
    <w:rsid w:val="00D871F8"/>
    <w:rsid w:val="00D87477"/>
    <w:rsid w:val="00D927A1"/>
    <w:rsid w:val="00D9559C"/>
    <w:rsid w:val="00D96C54"/>
    <w:rsid w:val="00D96D07"/>
    <w:rsid w:val="00DA03DF"/>
    <w:rsid w:val="00DA174F"/>
    <w:rsid w:val="00DA3053"/>
    <w:rsid w:val="00DA5D25"/>
    <w:rsid w:val="00DA7558"/>
    <w:rsid w:val="00DB2180"/>
    <w:rsid w:val="00DB3207"/>
    <w:rsid w:val="00DB551C"/>
    <w:rsid w:val="00DB79BC"/>
    <w:rsid w:val="00DC2527"/>
    <w:rsid w:val="00DC3143"/>
    <w:rsid w:val="00DC3AEE"/>
    <w:rsid w:val="00DC3E05"/>
    <w:rsid w:val="00DC43F9"/>
    <w:rsid w:val="00DC4C66"/>
    <w:rsid w:val="00DC4F8B"/>
    <w:rsid w:val="00DC675D"/>
    <w:rsid w:val="00DC6B73"/>
    <w:rsid w:val="00DD05E5"/>
    <w:rsid w:val="00DD2345"/>
    <w:rsid w:val="00DD4EFD"/>
    <w:rsid w:val="00DD58B0"/>
    <w:rsid w:val="00DD5D2A"/>
    <w:rsid w:val="00DD61FA"/>
    <w:rsid w:val="00DE1E79"/>
    <w:rsid w:val="00DE3E42"/>
    <w:rsid w:val="00DE7920"/>
    <w:rsid w:val="00DF0AB6"/>
    <w:rsid w:val="00DF0F84"/>
    <w:rsid w:val="00DF7EBD"/>
    <w:rsid w:val="00E007F4"/>
    <w:rsid w:val="00E0197E"/>
    <w:rsid w:val="00E01BF7"/>
    <w:rsid w:val="00E02203"/>
    <w:rsid w:val="00E02284"/>
    <w:rsid w:val="00E023CE"/>
    <w:rsid w:val="00E0252A"/>
    <w:rsid w:val="00E04E7F"/>
    <w:rsid w:val="00E054AE"/>
    <w:rsid w:val="00E169A7"/>
    <w:rsid w:val="00E1706C"/>
    <w:rsid w:val="00E20CE2"/>
    <w:rsid w:val="00E2128F"/>
    <w:rsid w:val="00E22A79"/>
    <w:rsid w:val="00E22AF4"/>
    <w:rsid w:val="00E30144"/>
    <w:rsid w:val="00E31A8A"/>
    <w:rsid w:val="00E347FF"/>
    <w:rsid w:val="00E34B27"/>
    <w:rsid w:val="00E34B62"/>
    <w:rsid w:val="00E35DF3"/>
    <w:rsid w:val="00E36330"/>
    <w:rsid w:val="00E367EC"/>
    <w:rsid w:val="00E416D0"/>
    <w:rsid w:val="00E421BF"/>
    <w:rsid w:val="00E428DA"/>
    <w:rsid w:val="00E43883"/>
    <w:rsid w:val="00E47A00"/>
    <w:rsid w:val="00E532CF"/>
    <w:rsid w:val="00E54526"/>
    <w:rsid w:val="00E561E7"/>
    <w:rsid w:val="00E600C2"/>
    <w:rsid w:val="00E60C05"/>
    <w:rsid w:val="00E61826"/>
    <w:rsid w:val="00E62336"/>
    <w:rsid w:val="00E62CCA"/>
    <w:rsid w:val="00E650B1"/>
    <w:rsid w:val="00E65D66"/>
    <w:rsid w:val="00E6679D"/>
    <w:rsid w:val="00E700C2"/>
    <w:rsid w:val="00E70296"/>
    <w:rsid w:val="00E71051"/>
    <w:rsid w:val="00E7127F"/>
    <w:rsid w:val="00E722AB"/>
    <w:rsid w:val="00E723C2"/>
    <w:rsid w:val="00E765D7"/>
    <w:rsid w:val="00E76694"/>
    <w:rsid w:val="00E77A86"/>
    <w:rsid w:val="00E81E7F"/>
    <w:rsid w:val="00E83FE4"/>
    <w:rsid w:val="00E85CD4"/>
    <w:rsid w:val="00E85EB1"/>
    <w:rsid w:val="00E9137A"/>
    <w:rsid w:val="00E915F2"/>
    <w:rsid w:val="00E9171C"/>
    <w:rsid w:val="00E91F91"/>
    <w:rsid w:val="00E922AD"/>
    <w:rsid w:val="00E922DD"/>
    <w:rsid w:val="00E971B6"/>
    <w:rsid w:val="00EA096B"/>
    <w:rsid w:val="00EA1E21"/>
    <w:rsid w:val="00EA1F16"/>
    <w:rsid w:val="00EA4164"/>
    <w:rsid w:val="00EA61BE"/>
    <w:rsid w:val="00EA6536"/>
    <w:rsid w:val="00EB1CE2"/>
    <w:rsid w:val="00EB3D62"/>
    <w:rsid w:val="00EB4CA7"/>
    <w:rsid w:val="00EB61BF"/>
    <w:rsid w:val="00EB6B50"/>
    <w:rsid w:val="00EC090F"/>
    <w:rsid w:val="00EC1DD9"/>
    <w:rsid w:val="00EC2857"/>
    <w:rsid w:val="00EC2BD7"/>
    <w:rsid w:val="00EC4ECD"/>
    <w:rsid w:val="00ED0799"/>
    <w:rsid w:val="00ED2971"/>
    <w:rsid w:val="00ED6561"/>
    <w:rsid w:val="00ED7592"/>
    <w:rsid w:val="00ED76A0"/>
    <w:rsid w:val="00EE04C5"/>
    <w:rsid w:val="00EE14F6"/>
    <w:rsid w:val="00EE1D02"/>
    <w:rsid w:val="00EE1E49"/>
    <w:rsid w:val="00EE2778"/>
    <w:rsid w:val="00EE608E"/>
    <w:rsid w:val="00EE65CD"/>
    <w:rsid w:val="00EE6CFB"/>
    <w:rsid w:val="00EF2BB1"/>
    <w:rsid w:val="00EF3782"/>
    <w:rsid w:val="00F025CA"/>
    <w:rsid w:val="00F02C87"/>
    <w:rsid w:val="00F0459F"/>
    <w:rsid w:val="00F06567"/>
    <w:rsid w:val="00F0789C"/>
    <w:rsid w:val="00F1044A"/>
    <w:rsid w:val="00F15ADC"/>
    <w:rsid w:val="00F331E7"/>
    <w:rsid w:val="00F34BC4"/>
    <w:rsid w:val="00F36A1E"/>
    <w:rsid w:val="00F36A41"/>
    <w:rsid w:val="00F37393"/>
    <w:rsid w:val="00F44C00"/>
    <w:rsid w:val="00F510FE"/>
    <w:rsid w:val="00F51771"/>
    <w:rsid w:val="00F54543"/>
    <w:rsid w:val="00F603BB"/>
    <w:rsid w:val="00F623EB"/>
    <w:rsid w:val="00F6349C"/>
    <w:rsid w:val="00F63F13"/>
    <w:rsid w:val="00F6519E"/>
    <w:rsid w:val="00F66E8C"/>
    <w:rsid w:val="00F67FCE"/>
    <w:rsid w:val="00F71C39"/>
    <w:rsid w:val="00F71F85"/>
    <w:rsid w:val="00F8100A"/>
    <w:rsid w:val="00F820E2"/>
    <w:rsid w:val="00F836B5"/>
    <w:rsid w:val="00F85D0E"/>
    <w:rsid w:val="00F86787"/>
    <w:rsid w:val="00F868E2"/>
    <w:rsid w:val="00F8760E"/>
    <w:rsid w:val="00F909DE"/>
    <w:rsid w:val="00F90BBB"/>
    <w:rsid w:val="00F94CA6"/>
    <w:rsid w:val="00F9536E"/>
    <w:rsid w:val="00FA063E"/>
    <w:rsid w:val="00FA2880"/>
    <w:rsid w:val="00FA2B50"/>
    <w:rsid w:val="00FA32E9"/>
    <w:rsid w:val="00FA4293"/>
    <w:rsid w:val="00FA44A6"/>
    <w:rsid w:val="00FB4FC0"/>
    <w:rsid w:val="00FC0465"/>
    <w:rsid w:val="00FC42B7"/>
    <w:rsid w:val="00FC48D7"/>
    <w:rsid w:val="00FC5D2F"/>
    <w:rsid w:val="00FC77D7"/>
    <w:rsid w:val="00FC7916"/>
    <w:rsid w:val="00FD0938"/>
    <w:rsid w:val="00FD4FE7"/>
    <w:rsid w:val="00FD548D"/>
    <w:rsid w:val="00FE1039"/>
    <w:rsid w:val="00FE1A4F"/>
    <w:rsid w:val="00FE1DA3"/>
    <w:rsid w:val="00FE2133"/>
    <w:rsid w:val="00FE40D5"/>
    <w:rsid w:val="00FE5FFA"/>
    <w:rsid w:val="00FE6615"/>
    <w:rsid w:val="00FE6A3B"/>
    <w:rsid w:val="00FE7B91"/>
    <w:rsid w:val="00FF3AF8"/>
    <w:rsid w:val="00FF41D1"/>
    <w:rsid w:val="024743B3"/>
    <w:rsid w:val="03E119A1"/>
    <w:rsid w:val="03F61FC1"/>
    <w:rsid w:val="0534B2E7"/>
    <w:rsid w:val="055066D6"/>
    <w:rsid w:val="05E743DA"/>
    <w:rsid w:val="06A0BCE2"/>
    <w:rsid w:val="06E32CB9"/>
    <w:rsid w:val="081DFB45"/>
    <w:rsid w:val="083651BB"/>
    <w:rsid w:val="09BB74BB"/>
    <w:rsid w:val="0BF4A712"/>
    <w:rsid w:val="0CFC9E29"/>
    <w:rsid w:val="0E33332E"/>
    <w:rsid w:val="0EA1EF1E"/>
    <w:rsid w:val="10BC662B"/>
    <w:rsid w:val="1215C3B2"/>
    <w:rsid w:val="12621E44"/>
    <w:rsid w:val="1562C0A0"/>
    <w:rsid w:val="158802F2"/>
    <w:rsid w:val="1633B8F1"/>
    <w:rsid w:val="1687AD56"/>
    <w:rsid w:val="1A844262"/>
    <w:rsid w:val="1AB6EE95"/>
    <w:rsid w:val="1CAC7AF6"/>
    <w:rsid w:val="1D641CC0"/>
    <w:rsid w:val="206C1735"/>
    <w:rsid w:val="2093BA6C"/>
    <w:rsid w:val="20C02460"/>
    <w:rsid w:val="21578DD6"/>
    <w:rsid w:val="22D06911"/>
    <w:rsid w:val="24368A98"/>
    <w:rsid w:val="248BD84F"/>
    <w:rsid w:val="26EBC4C6"/>
    <w:rsid w:val="27061B97"/>
    <w:rsid w:val="278CB0F2"/>
    <w:rsid w:val="28629881"/>
    <w:rsid w:val="2ADFEDA5"/>
    <w:rsid w:val="2C53620B"/>
    <w:rsid w:val="2F7EE594"/>
    <w:rsid w:val="308A4BC5"/>
    <w:rsid w:val="30C04675"/>
    <w:rsid w:val="31F22E91"/>
    <w:rsid w:val="3260D484"/>
    <w:rsid w:val="33881B7E"/>
    <w:rsid w:val="3426B9C3"/>
    <w:rsid w:val="34BE6D33"/>
    <w:rsid w:val="34E75D3D"/>
    <w:rsid w:val="3524509B"/>
    <w:rsid w:val="3533F819"/>
    <w:rsid w:val="36B261A8"/>
    <w:rsid w:val="386BF272"/>
    <w:rsid w:val="3924C99E"/>
    <w:rsid w:val="39DAC8B2"/>
    <w:rsid w:val="3B44DA40"/>
    <w:rsid w:val="3B82ACD6"/>
    <w:rsid w:val="3CD15FD9"/>
    <w:rsid w:val="3D2CA7E1"/>
    <w:rsid w:val="3D9041CE"/>
    <w:rsid w:val="3DB0E67E"/>
    <w:rsid w:val="3E7F41E4"/>
    <w:rsid w:val="3EACD5EB"/>
    <w:rsid w:val="3ED956BE"/>
    <w:rsid w:val="3EDB6857"/>
    <w:rsid w:val="412686EB"/>
    <w:rsid w:val="413DDCDD"/>
    <w:rsid w:val="417E7E22"/>
    <w:rsid w:val="42970189"/>
    <w:rsid w:val="42D1673E"/>
    <w:rsid w:val="44433E00"/>
    <w:rsid w:val="4562B464"/>
    <w:rsid w:val="4665DECF"/>
    <w:rsid w:val="481AF59B"/>
    <w:rsid w:val="4958BBCA"/>
    <w:rsid w:val="4C154B3C"/>
    <w:rsid w:val="4CE0934C"/>
    <w:rsid w:val="4D71303E"/>
    <w:rsid w:val="4D93DCDA"/>
    <w:rsid w:val="4DC47084"/>
    <w:rsid w:val="4E63FD2A"/>
    <w:rsid w:val="4EEFCBF0"/>
    <w:rsid w:val="50115A47"/>
    <w:rsid w:val="5132FA2D"/>
    <w:rsid w:val="516CE9A1"/>
    <w:rsid w:val="518AC9DC"/>
    <w:rsid w:val="518DC606"/>
    <w:rsid w:val="52A246E7"/>
    <w:rsid w:val="52CAF0D0"/>
    <w:rsid w:val="53DAC2D3"/>
    <w:rsid w:val="5477DFCE"/>
    <w:rsid w:val="54E16AC0"/>
    <w:rsid w:val="54EC5FE0"/>
    <w:rsid w:val="55619642"/>
    <w:rsid w:val="567608A2"/>
    <w:rsid w:val="5876F56F"/>
    <w:rsid w:val="58830C11"/>
    <w:rsid w:val="5972395A"/>
    <w:rsid w:val="5BCA8FD8"/>
    <w:rsid w:val="5D5A55C5"/>
    <w:rsid w:val="5D8F971A"/>
    <w:rsid w:val="5F11ADD0"/>
    <w:rsid w:val="60B762E5"/>
    <w:rsid w:val="61838C6E"/>
    <w:rsid w:val="61F60D0B"/>
    <w:rsid w:val="624F1DE0"/>
    <w:rsid w:val="6388C592"/>
    <w:rsid w:val="63E913C6"/>
    <w:rsid w:val="644CAE60"/>
    <w:rsid w:val="6725D4A1"/>
    <w:rsid w:val="68161DAD"/>
    <w:rsid w:val="687FA7E3"/>
    <w:rsid w:val="68B7C692"/>
    <w:rsid w:val="695CFA3A"/>
    <w:rsid w:val="6A53A8E3"/>
    <w:rsid w:val="6B9E95B3"/>
    <w:rsid w:val="6CB11CEB"/>
    <w:rsid w:val="6DB60D58"/>
    <w:rsid w:val="7023F36F"/>
    <w:rsid w:val="716DFC45"/>
    <w:rsid w:val="73038D51"/>
    <w:rsid w:val="74584C76"/>
    <w:rsid w:val="74D39E4F"/>
    <w:rsid w:val="759A9AE0"/>
    <w:rsid w:val="76F1417C"/>
    <w:rsid w:val="78411DB5"/>
    <w:rsid w:val="7B5F7D83"/>
    <w:rsid w:val="7BA4F9E7"/>
    <w:rsid w:val="7BC8F0D4"/>
    <w:rsid w:val="7E3079BA"/>
    <w:rsid w:val="7E70365D"/>
    <w:rsid w:val="7ECF7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B6FEA1F"/>
  <w15:chartTrackingRefBased/>
  <w15:docId w15:val="{A573286E-81D6-441B-8510-D18A25C13C1D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 wp14">
  <w:docDefaults>
    <w:rPrDefault>
      <w:rPr>
        <w:rFonts w:ascii="Times New Roman" w:hAnsi="Times New Roman" w:eastAsia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toc 5" w:uiPriority="39"/>
    <w:lsdException w:name="Hyperlink" w:uiPriority="99"/>
    <w:lsdException w:name="Normal (Web)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ln" w:default="1">
    <w:name w:val="Normal"/>
    <w:rsid w:val="00995DA9"/>
    <w:rPr>
      <w:sz w:val="24"/>
      <w:szCs w:val="24"/>
    </w:rPr>
  </w:style>
  <w:style w:type="paragraph" w:styleId="Nadpis1">
    <w:name w:val="heading 1"/>
    <w:basedOn w:val="Normln"/>
    <w:next w:val="Normln"/>
    <w:rsid w:val="003E3A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dpis2">
    <w:name w:val="heading 2"/>
    <w:basedOn w:val="Normln"/>
    <w:next w:val="Normln"/>
    <w:rsid w:val="003E3A5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rsid w:val="003E3A5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link w:val="Nadpis4Char"/>
    <w:semiHidden/>
    <w:unhideWhenUsed/>
    <w:qFormat/>
    <w:rsid w:val="00743F57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Nadpis5">
    <w:name w:val="heading 5"/>
    <w:basedOn w:val="Normln"/>
    <w:next w:val="Normln"/>
    <w:link w:val="Nadpis5Char"/>
    <w:semiHidden/>
    <w:unhideWhenUsed/>
    <w:qFormat/>
    <w:rsid w:val="006B4A28"/>
    <w:pPr>
      <w:keepNext/>
      <w:keepLines/>
      <w:spacing w:before="40"/>
      <w:outlineLvl w:val="4"/>
    </w:pPr>
    <w:rPr>
      <w:rFonts w:asciiTheme="majorHAnsi" w:hAnsiTheme="majorHAnsi" w:eastAsiaTheme="majorEastAsia" w:cstheme="majorBidi"/>
      <w:color w:val="2E74B5" w:themeColor="accent1" w:themeShade="BF"/>
    </w:rPr>
  </w:style>
  <w:style w:type="paragraph" w:styleId="Nadpis6">
    <w:name w:val="heading 6"/>
    <w:basedOn w:val="Normln"/>
    <w:next w:val="Normln"/>
    <w:link w:val="Nadpis6Char"/>
    <w:semiHidden/>
    <w:unhideWhenUsed/>
    <w:qFormat/>
    <w:rsid w:val="00743F57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Nadpis7">
    <w:name w:val="heading 7"/>
    <w:basedOn w:val="Normln"/>
    <w:next w:val="Normln"/>
    <w:link w:val="Nadpis7Char"/>
    <w:semiHidden/>
    <w:unhideWhenUsed/>
    <w:qFormat/>
    <w:rsid w:val="00743F57"/>
    <w:pPr>
      <w:spacing w:before="240" w:after="60"/>
      <w:outlineLvl w:val="6"/>
    </w:pPr>
    <w:rPr>
      <w:rFonts w:ascii="Calibri" w:hAnsi="Calibri"/>
    </w:rPr>
  </w:style>
  <w:style w:type="paragraph" w:styleId="Nadpis8">
    <w:name w:val="heading 8"/>
    <w:basedOn w:val="Normln"/>
    <w:next w:val="Normln"/>
    <w:link w:val="Nadpis8Char"/>
    <w:semiHidden/>
    <w:unhideWhenUsed/>
    <w:qFormat/>
    <w:rsid w:val="006B4A28"/>
    <w:pPr>
      <w:keepNext/>
      <w:keepLines/>
      <w:spacing w:before="40"/>
      <w:outlineLvl w:val="7"/>
    </w:pPr>
    <w:rPr>
      <w:rFonts w:asciiTheme="majorHAnsi" w:hAnsiTheme="majorHAnsi" w:eastAsiaTheme="majorEastAsia" w:cstheme="majorBidi"/>
      <w:color w:val="272727" w:themeColor="text1" w:themeTint="D8"/>
      <w:sz w:val="21"/>
      <w:szCs w:val="21"/>
    </w:rPr>
  </w:style>
  <w:style w:type="paragraph" w:styleId="Nadpis9">
    <w:name w:val="heading 9"/>
    <w:basedOn w:val="Normln"/>
    <w:next w:val="Normln"/>
    <w:link w:val="Nadpis9Char"/>
    <w:semiHidden/>
    <w:unhideWhenUsed/>
    <w:qFormat/>
    <w:rsid w:val="00743F57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styleId="Standardnpsmoodstavce" w:default="1">
    <w:name w:val="Default Paragraph Font"/>
    <w:uiPriority w:val="1"/>
    <w:unhideWhenUsed/>
  </w:style>
  <w:style w:type="table" w:styleId="Normlntabulka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seznamu" w:default="1">
    <w:name w:val="No List"/>
    <w:uiPriority w:val="99"/>
    <w:semiHidden/>
    <w:unhideWhenUsed/>
  </w:style>
  <w:style w:type="character" w:styleId="Nadpis4Char" w:customStyle="1">
    <w:name w:val="Nadpis 4 Char"/>
    <w:link w:val="Nadpis4"/>
    <w:semiHidden/>
    <w:rsid w:val="00743F57"/>
    <w:rPr>
      <w:rFonts w:ascii="Calibri" w:hAnsi="Calibri" w:eastAsia="Times New Roman" w:cs="Times New Roman"/>
      <w:b/>
      <w:bCs/>
      <w:sz w:val="28"/>
      <w:szCs w:val="28"/>
    </w:rPr>
  </w:style>
  <w:style w:type="character" w:styleId="Nadpis5Char" w:customStyle="1">
    <w:name w:val="Nadpis 5 Char"/>
    <w:basedOn w:val="Standardnpsmoodstavce"/>
    <w:link w:val="Nadpis5"/>
    <w:semiHidden/>
    <w:rsid w:val="006B4A28"/>
    <w:rPr>
      <w:rFonts w:asciiTheme="majorHAnsi" w:hAnsiTheme="majorHAnsi" w:eastAsiaTheme="majorEastAsia" w:cstheme="majorBidi"/>
      <w:color w:val="2E74B5" w:themeColor="accent1" w:themeShade="BF"/>
      <w:sz w:val="24"/>
      <w:szCs w:val="24"/>
    </w:rPr>
  </w:style>
  <w:style w:type="character" w:styleId="Nadpis6Char" w:customStyle="1">
    <w:name w:val="Nadpis 6 Char"/>
    <w:link w:val="Nadpis6"/>
    <w:semiHidden/>
    <w:rsid w:val="00743F57"/>
    <w:rPr>
      <w:rFonts w:ascii="Calibri" w:hAnsi="Calibri" w:eastAsia="Times New Roman" w:cs="Times New Roman"/>
      <w:b/>
      <w:bCs/>
      <w:sz w:val="22"/>
      <w:szCs w:val="22"/>
    </w:rPr>
  </w:style>
  <w:style w:type="character" w:styleId="Nadpis7Char" w:customStyle="1">
    <w:name w:val="Nadpis 7 Char"/>
    <w:link w:val="Nadpis7"/>
    <w:semiHidden/>
    <w:rsid w:val="00743F57"/>
    <w:rPr>
      <w:rFonts w:ascii="Calibri" w:hAnsi="Calibri" w:eastAsia="Times New Roman" w:cs="Times New Roman"/>
      <w:sz w:val="24"/>
      <w:szCs w:val="24"/>
    </w:rPr>
  </w:style>
  <w:style w:type="character" w:styleId="Nadpis8Char" w:customStyle="1">
    <w:name w:val="Nadpis 8 Char"/>
    <w:basedOn w:val="Standardnpsmoodstavce"/>
    <w:link w:val="Nadpis8"/>
    <w:semiHidden/>
    <w:rsid w:val="006B4A28"/>
    <w:rPr>
      <w:rFonts w:asciiTheme="majorHAnsi" w:hAnsiTheme="majorHAnsi" w:eastAsiaTheme="majorEastAsia" w:cstheme="majorBidi"/>
      <w:color w:val="272727" w:themeColor="text1" w:themeTint="D8"/>
      <w:sz w:val="21"/>
      <w:szCs w:val="21"/>
    </w:rPr>
  </w:style>
  <w:style w:type="character" w:styleId="Nadpis9Char" w:customStyle="1">
    <w:name w:val="Nadpis 9 Char"/>
    <w:link w:val="Nadpis9"/>
    <w:semiHidden/>
    <w:rsid w:val="00743F57"/>
    <w:rPr>
      <w:rFonts w:ascii="Cambria" w:hAnsi="Cambria" w:eastAsia="Times New Roman" w:cs="Times New Roman"/>
      <w:sz w:val="22"/>
      <w:szCs w:val="22"/>
    </w:rPr>
  </w:style>
  <w:style w:type="paragraph" w:styleId="Obsah1">
    <w:name w:val="toc 1"/>
    <w:basedOn w:val="ZPObsahovpoloky"/>
    <w:uiPriority w:val="39"/>
    <w:rsid w:val="0022695D"/>
    <w:pPr>
      <w:tabs>
        <w:tab w:val="left" w:pos="480"/>
        <w:tab w:val="right" w:leader="dot" w:pos="8505"/>
      </w:tabs>
      <w:spacing w:before="120"/>
      <w:ind w:left="482" w:hanging="482"/>
    </w:pPr>
    <w:rPr>
      <w:b/>
      <w:bCs/>
    </w:rPr>
  </w:style>
  <w:style w:type="paragraph" w:styleId="ZPObsahovpoloky" w:customStyle="1">
    <w:name w:val="ZP: Obsahové položky"/>
    <w:basedOn w:val="ZPZklad"/>
    <w:rsid w:val="00995DA9"/>
    <w:pPr>
      <w:suppressAutoHyphens/>
      <w:jc w:val="left"/>
    </w:pPr>
    <w:rPr>
      <w:noProof/>
    </w:rPr>
  </w:style>
  <w:style w:type="paragraph" w:styleId="ZPZklad" w:customStyle="1">
    <w:name w:val="ZP: Základ"/>
    <w:next w:val="ZPBntext"/>
    <w:link w:val="ZPZkladChar"/>
    <w:rsid w:val="00EE608E"/>
    <w:pPr>
      <w:jc w:val="both"/>
    </w:pPr>
    <w:rPr>
      <w:rFonts w:ascii="Cambria" w:hAnsi="Cambria"/>
      <w:sz w:val="24"/>
      <w:szCs w:val="24"/>
    </w:rPr>
  </w:style>
  <w:style w:type="paragraph" w:styleId="ZPBntext" w:customStyle="1">
    <w:name w:val="ZP: Běžný text"/>
    <w:basedOn w:val="ZPZklad"/>
    <w:link w:val="ZPBntextChar"/>
    <w:qFormat/>
    <w:rsid w:val="00AA0E6C"/>
    <w:pPr>
      <w:ind w:firstLine="482"/>
    </w:pPr>
  </w:style>
  <w:style w:type="character" w:styleId="ZPBntextChar" w:customStyle="1">
    <w:name w:val="ZP: Běžný text Char"/>
    <w:basedOn w:val="ZPZkladChar"/>
    <w:link w:val="ZPBntext"/>
    <w:rsid w:val="00AA0E6C"/>
    <w:rPr>
      <w:rFonts w:ascii="Cambria" w:hAnsi="Cambria"/>
      <w:sz w:val="24"/>
      <w:szCs w:val="24"/>
    </w:rPr>
  </w:style>
  <w:style w:type="character" w:styleId="ZPZkladChar" w:customStyle="1">
    <w:name w:val="ZP: Základ Char"/>
    <w:link w:val="ZPZklad"/>
    <w:rsid w:val="00EE608E"/>
    <w:rPr>
      <w:rFonts w:ascii="Cambria" w:hAnsi="Cambria"/>
      <w:sz w:val="24"/>
      <w:szCs w:val="24"/>
    </w:rPr>
  </w:style>
  <w:style w:type="paragraph" w:styleId="ZPVechnynadpisy" w:customStyle="1">
    <w:name w:val="ZP: Všechny nadpisy"/>
    <w:basedOn w:val="ZPZklad"/>
    <w:link w:val="ZPVechnynadpisyChar"/>
    <w:rsid w:val="00BB189E"/>
    <w:pPr>
      <w:keepNext/>
      <w:keepLines/>
      <w:suppressAutoHyphens/>
      <w:jc w:val="left"/>
    </w:pPr>
    <w:rPr>
      <w:b/>
    </w:rPr>
  </w:style>
  <w:style w:type="character" w:styleId="ZPVechnynadpisyChar" w:customStyle="1">
    <w:name w:val="ZP: Všechny nadpisy Char"/>
    <w:link w:val="ZPVechnynadpisy"/>
    <w:rsid w:val="00BB189E"/>
    <w:rPr>
      <w:rFonts w:ascii="Georgia" w:hAnsi="Georgia"/>
      <w:b/>
      <w:sz w:val="24"/>
      <w:szCs w:val="24"/>
    </w:rPr>
  </w:style>
  <w:style w:type="paragraph" w:styleId="ZPHlavnnadpis" w:customStyle="1">
    <w:name w:val="ZP: Hlavní nadpis"/>
    <w:basedOn w:val="ZPVechnynadpisy"/>
    <w:next w:val="ZPZklad"/>
    <w:qFormat/>
    <w:rsid w:val="007E6199"/>
    <w:pPr>
      <w:pageBreakBefore/>
      <w:numPr>
        <w:numId w:val="5"/>
      </w:numPr>
      <w:spacing w:after="280" w:line="480" w:lineRule="atLeast"/>
      <w:outlineLvl w:val="0"/>
    </w:pPr>
    <w:rPr>
      <w:sz w:val="40"/>
      <w:szCs w:val="40"/>
    </w:rPr>
  </w:style>
  <w:style w:type="paragraph" w:styleId="ZPZanadpisem" w:customStyle="1">
    <w:name w:val="ZP: Za nadpisem"/>
    <w:basedOn w:val="ZPZklad"/>
    <w:next w:val="ZPBntext"/>
    <w:qFormat/>
    <w:rsid w:val="00B6303E"/>
  </w:style>
  <w:style w:type="paragraph" w:styleId="podnadpis" w:customStyle="1">
    <w:name w:val="podnadpis"/>
    <w:basedOn w:val="Normln"/>
    <w:semiHidden/>
    <w:rsid w:val="00B8051E"/>
    <w:pPr>
      <w:numPr>
        <w:ilvl w:val="1"/>
        <w:numId w:val="1"/>
      </w:numPr>
    </w:pPr>
  </w:style>
  <w:style w:type="paragraph" w:styleId="mujnadpis2" w:customStyle="1">
    <w:name w:val="muj nadpis 2"/>
    <w:basedOn w:val="Normln"/>
    <w:semiHidden/>
    <w:rsid w:val="008A0030"/>
  </w:style>
  <w:style w:type="paragraph" w:styleId="ZPZhlavstr" w:customStyle="1">
    <w:name w:val="ZP: Záhlaví str."/>
    <w:basedOn w:val="ZPZhlavapaty"/>
    <w:link w:val="ZPZhlavstrChar"/>
    <w:rsid w:val="002D7200"/>
    <w:pPr>
      <w:pBdr>
        <w:bottom w:val="single" w:color="auto" w:sz="4" w:space="1"/>
      </w:pBdr>
      <w:tabs>
        <w:tab w:val="left" w:pos="0"/>
        <w:tab w:val="right" w:pos="8505"/>
      </w:tabs>
      <w:spacing w:after="360"/>
    </w:pPr>
  </w:style>
  <w:style w:type="paragraph" w:styleId="ZPZhlavapaty" w:customStyle="1">
    <w:name w:val="ZP: Záhlaví a paty"/>
    <w:basedOn w:val="ZPZklad"/>
    <w:link w:val="ZPZhlavapatyChar"/>
    <w:rsid w:val="0030249F"/>
    <w:pPr>
      <w:keepNext/>
      <w:keepLines/>
      <w:suppressAutoHyphens/>
      <w:jc w:val="center"/>
    </w:pPr>
    <w:rPr>
      <w:sz w:val="20"/>
    </w:rPr>
  </w:style>
  <w:style w:type="character" w:styleId="ZPZhlavapatyChar" w:customStyle="1">
    <w:name w:val="ZP: Záhlaví a paty Char"/>
    <w:basedOn w:val="ZPZkladChar"/>
    <w:link w:val="ZPZhlavapaty"/>
    <w:rsid w:val="007E1ADE"/>
    <w:rPr>
      <w:rFonts w:ascii="Cambria" w:hAnsi="Cambria"/>
      <w:sz w:val="24"/>
      <w:szCs w:val="24"/>
    </w:rPr>
  </w:style>
  <w:style w:type="character" w:styleId="ZPZhlavstrChar" w:customStyle="1">
    <w:name w:val="ZP: Záhlaví str. Char"/>
    <w:basedOn w:val="ZPZhlavapatyChar"/>
    <w:link w:val="ZPZhlavstr"/>
    <w:rsid w:val="002D7200"/>
    <w:rPr>
      <w:rFonts w:ascii="Cambria" w:hAnsi="Cambria"/>
      <w:sz w:val="24"/>
      <w:szCs w:val="24"/>
    </w:rPr>
  </w:style>
  <w:style w:type="paragraph" w:styleId="ZPPatatitulnlist" w:customStyle="1">
    <w:name w:val="ZP: Pata titulní list"/>
    <w:basedOn w:val="ZPZhlavapaty"/>
    <w:rsid w:val="006F7134"/>
    <w:rPr>
      <w:b/>
      <w:sz w:val="24"/>
    </w:rPr>
  </w:style>
  <w:style w:type="paragraph" w:styleId="Zhlav">
    <w:name w:val="header"/>
    <w:basedOn w:val="Normln"/>
    <w:semiHidden/>
    <w:rsid w:val="00984F82"/>
    <w:pPr>
      <w:tabs>
        <w:tab w:val="center" w:pos="4536"/>
        <w:tab w:val="right" w:pos="9072"/>
      </w:tabs>
    </w:pPr>
  </w:style>
  <w:style w:type="paragraph" w:styleId="Zpat">
    <w:name w:val="footer"/>
    <w:basedOn w:val="Normln"/>
    <w:semiHidden/>
    <w:rsid w:val="00984F82"/>
    <w:pPr>
      <w:tabs>
        <w:tab w:val="center" w:pos="4536"/>
        <w:tab w:val="right" w:pos="9072"/>
      </w:tabs>
    </w:pPr>
  </w:style>
  <w:style w:type="paragraph" w:styleId="ZPNzevprce" w:customStyle="1">
    <w:name w:val="ZP: Název práce"/>
    <w:basedOn w:val="ZPVechnynadpisy"/>
    <w:rsid w:val="00283847"/>
    <w:pPr>
      <w:spacing w:before="4200" w:after="280" w:line="480" w:lineRule="atLeast"/>
      <w:jc w:val="center"/>
    </w:pPr>
    <w:rPr>
      <w:sz w:val="56"/>
    </w:rPr>
  </w:style>
  <w:style w:type="paragraph" w:styleId="Textpoznpodarou">
    <w:name w:val="footnote text"/>
    <w:basedOn w:val="ZPZklad"/>
    <w:rsid w:val="002752AB"/>
    <w:rPr>
      <w:sz w:val="20"/>
      <w:szCs w:val="20"/>
    </w:rPr>
  </w:style>
  <w:style w:type="character" w:styleId="Znakapoznpodarou">
    <w:name w:val="footnote reference"/>
    <w:rsid w:val="00A21B3C"/>
    <w:rPr>
      <w:vertAlign w:val="superscript"/>
    </w:rPr>
  </w:style>
  <w:style w:type="paragraph" w:styleId="ZPTypprce" w:customStyle="1">
    <w:name w:val="ZP: Typ práce"/>
    <w:basedOn w:val="ZPVechnynadpisy"/>
    <w:rsid w:val="00283847"/>
    <w:pPr>
      <w:spacing w:before="560" w:after="360" w:line="360" w:lineRule="atLeast"/>
      <w:jc w:val="center"/>
    </w:pPr>
    <w:rPr>
      <w:sz w:val="36"/>
    </w:rPr>
  </w:style>
  <w:style w:type="paragraph" w:styleId="ZPOdsazennadpisy" w:customStyle="1">
    <w:name w:val="ZP: Odsazené nadpisy"/>
    <w:basedOn w:val="ZPVechnynadpisy"/>
    <w:link w:val="ZPOdsazennadpisyChar"/>
    <w:rsid w:val="0004183D"/>
    <w:pPr>
      <w:spacing w:before="4800" w:after="140"/>
      <w:jc w:val="both"/>
    </w:pPr>
  </w:style>
  <w:style w:type="character" w:styleId="ZPOdsazennadpisyChar" w:customStyle="1">
    <w:name w:val="ZP: Odsazené nadpisy Char"/>
    <w:basedOn w:val="ZPVechnynadpisyChar"/>
    <w:link w:val="ZPOdsazennadpisy"/>
    <w:rsid w:val="0004183D"/>
    <w:rPr>
      <w:rFonts w:ascii="Georgia" w:hAnsi="Georgia"/>
      <w:b/>
      <w:sz w:val="24"/>
      <w:szCs w:val="24"/>
    </w:rPr>
  </w:style>
  <w:style w:type="paragraph" w:styleId="ZPJmnaastnk" w:customStyle="1">
    <w:name w:val="ZP: Jména účastníků"/>
    <w:basedOn w:val="ZPVechnynadpisy"/>
    <w:rsid w:val="00576992"/>
    <w:pPr>
      <w:tabs>
        <w:tab w:val="right" w:pos="8505"/>
      </w:tabs>
      <w:jc w:val="both"/>
    </w:pPr>
  </w:style>
  <w:style w:type="paragraph" w:styleId="ZPAbstrakt--nadpis" w:customStyle="1">
    <w:name w:val="ZP: Abstrakt -- nadpis"/>
    <w:basedOn w:val="ZPVechnynadpisy"/>
    <w:rsid w:val="00893FBC"/>
    <w:pPr>
      <w:spacing w:before="1200" w:after="140"/>
    </w:pPr>
  </w:style>
  <w:style w:type="character" w:styleId="Zstupntext">
    <w:name w:val="Placeholder Text"/>
    <w:basedOn w:val="Standardnpsmoodstavce"/>
    <w:uiPriority w:val="99"/>
    <w:semiHidden/>
    <w:rsid w:val="005930B2"/>
    <w:rPr>
      <w:color w:val="808080"/>
    </w:rPr>
  </w:style>
  <w:style w:type="paragraph" w:styleId="ZPNadpisObsah" w:customStyle="1">
    <w:name w:val="ZP: Nadpis Obsah"/>
    <w:basedOn w:val="ZPHlavnnadpis"/>
    <w:next w:val="ZPObsahovpoloky"/>
    <w:rsid w:val="0070692E"/>
    <w:pPr>
      <w:numPr>
        <w:numId w:val="0"/>
      </w:numPr>
      <w:spacing w:before="560"/>
    </w:pPr>
  </w:style>
  <w:style w:type="paragraph" w:styleId="Obsah2">
    <w:name w:val="toc 2"/>
    <w:basedOn w:val="ZPObsahovpoloky"/>
    <w:autoRedefine/>
    <w:uiPriority w:val="39"/>
    <w:rsid w:val="00893FBC"/>
    <w:pPr>
      <w:tabs>
        <w:tab w:val="left" w:pos="851"/>
        <w:tab w:val="right" w:leader="dot" w:pos="8505"/>
      </w:tabs>
      <w:spacing w:before="120"/>
      <w:ind w:left="850" w:hanging="612"/>
    </w:pPr>
    <w:rPr>
      <w:iCs/>
    </w:rPr>
  </w:style>
  <w:style w:type="paragraph" w:styleId="Obsah3">
    <w:name w:val="toc 3"/>
    <w:basedOn w:val="ZPObsahovpoloky"/>
    <w:autoRedefine/>
    <w:uiPriority w:val="39"/>
    <w:rsid w:val="00595158"/>
    <w:pPr>
      <w:tabs>
        <w:tab w:val="left" w:pos="1361"/>
        <w:tab w:val="right" w:leader="dot" w:pos="8505"/>
      </w:tabs>
      <w:spacing w:before="120"/>
      <w:ind w:left="1361" w:hanging="879"/>
    </w:pPr>
  </w:style>
  <w:style w:type="paragraph" w:styleId="Obsah4">
    <w:name w:val="toc 4"/>
    <w:basedOn w:val="Normln"/>
    <w:next w:val="Normln"/>
    <w:autoRedefine/>
    <w:semiHidden/>
    <w:rsid w:val="00A86718"/>
    <w:pPr>
      <w:ind w:left="720"/>
    </w:pPr>
    <w:rPr>
      <w:sz w:val="20"/>
      <w:szCs w:val="20"/>
    </w:rPr>
  </w:style>
  <w:style w:type="paragraph" w:styleId="Obsah5">
    <w:name w:val="toc 5"/>
    <w:basedOn w:val="ZPObsahovpoloky"/>
    <w:next w:val="Obsah6"/>
    <w:uiPriority w:val="39"/>
    <w:rsid w:val="00C51621"/>
    <w:pPr>
      <w:tabs>
        <w:tab w:val="left" w:pos="1134"/>
        <w:tab w:val="right" w:leader="dot" w:pos="8505"/>
      </w:tabs>
      <w:spacing w:after="120"/>
      <w:ind w:left="1134" w:hanging="1134"/>
    </w:pPr>
    <w:rPr>
      <w:szCs w:val="20"/>
    </w:rPr>
  </w:style>
  <w:style w:type="paragraph" w:styleId="Obsah6">
    <w:name w:val="toc 6"/>
    <w:basedOn w:val="Normln"/>
    <w:next w:val="Normln"/>
    <w:autoRedefine/>
    <w:semiHidden/>
    <w:rsid w:val="00A86718"/>
    <w:pPr>
      <w:ind w:left="1200"/>
    </w:pPr>
    <w:rPr>
      <w:sz w:val="20"/>
      <w:szCs w:val="20"/>
    </w:rPr>
  </w:style>
  <w:style w:type="paragraph" w:styleId="Obsah7">
    <w:name w:val="toc 7"/>
    <w:basedOn w:val="Normln"/>
    <w:next w:val="Normln"/>
    <w:autoRedefine/>
    <w:semiHidden/>
    <w:rsid w:val="00A86718"/>
    <w:pPr>
      <w:ind w:left="1440"/>
    </w:pPr>
    <w:rPr>
      <w:sz w:val="20"/>
      <w:szCs w:val="20"/>
    </w:rPr>
  </w:style>
  <w:style w:type="paragraph" w:styleId="Obsah8">
    <w:name w:val="toc 8"/>
    <w:basedOn w:val="Normln"/>
    <w:next w:val="Normln"/>
    <w:autoRedefine/>
    <w:semiHidden/>
    <w:rsid w:val="00A86718"/>
    <w:pPr>
      <w:ind w:left="1680"/>
    </w:pPr>
    <w:rPr>
      <w:sz w:val="20"/>
      <w:szCs w:val="20"/>
    </w:rPr>
  </w:style>
  <w:style w:type="paragraph" w:styleId="Obsah9">
    <w:name w:val="toc 9"/>
    <w:basedOn w:val="Obsah10"/>
    <w:rsid w:val="00D06678"/>
  </w:style>
  <w:style w:type="paragraph" w:styleId="Obsah10" w:customStyle="1">
    <w:name w:val="Obsah 10"/>
    <w:basedOn w:val="Obsah1"/>
    <w:rsid w:val="00D06678"/>
    <w:pPr>
      <w:tabs>
        <w:tab w:val="clear" w:pos="480"/>
        <w:tab w:val="left" w:pos="851"/>
      </w:tabs>
    </w:pPr>
    <w:rPr>
      <w:b w:val="0"/>
    </w:rPr>
  </w:style>
  <w:style w:type="paragraph" w:styleId="ZPPodsekce" w:customStyle="1">
    <w:name w:val="ZP: Podsekce"/>
    <w:basedOn w:val="ZPVechnynadpisy"/>
    <w:next w:val="ZPZklad"/>
    <w:rsid w:val="007E6199"/>
    <w:pPr>
      <w:numPr>
        <w:ilvl w:val="2"/>
        <w:numId w:val="5"/>
      </w:numPr>
      <w:spacing w:before="280" w:after="140"/>
      <w:outlineLvl w:val="2"/>
    </w:pPr>
  </w:style>
  <w:style w:type="table" w:styleId="Tabulkasprostorovmiefekty1">
    <w:name w:val="Table 3D effects 1"/>
    <w:basedOn w:val="Normlntabulka"/>
    <w:semiHidden/>
    <w:rsid w:val="003451DC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lastRow">
      <w:tblPr/>
      <w:tcPr>
        <w:tcBorders>
          <w:top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right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lastCol">
      <w:tblPr/>
      <w:tcPr>
        <w:tcBorders>
          <w:left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neCell">
      <w:tblPr/>
      <w:tcPr>
        <w:tcBorders>
          <w:left w:val="none" w:color="auto" w:sz="0" w:space="0"/>
          <w:bottom w:val="none" w:color="auto" w:sz="0" w:space="0"/>
          <w:tl2br w:val="none" w:color="auto" w:sz="0" w:space="0"/>
          <w:tr2bl w:val="none" w:color="auto" w:sz="0" w:space="0"/>
        </w:tcBorders>
      </w:tcPr>
    </w:tblStylePr>
    <w:tblStylePr w:type="nwCell">
      <w:tblPr/>
      <w:tcPr>
        <w:tcBorders>
          <w:bottom w:val="none" w:color="auto" w:sz="0" w:space="0"/>
          <w:right w:val="none" w:color="auto" w:sz="0" w:space="0"/>
          <w:tl2br w:val="none" w:color="auto" w:sz="0" w:space="0"/>
          <w:tr2bl w:val="none" w:color="auto" w:sz="0" w:space="0"/>
        </w:tcBorders>
      </w:tcPr>
    </w:tblStylePr>
    <w:tblStylePr w:type="seCell">
      <w:tblPr/>
      <w:tcPr>
        <w:tcBorders>
          <w:top w:val="none" w:color="auto" w:sz="0" w:space="0"/>
          <w:left w:val="none" w:color="auto" w:sz="0" w:space="0"/>
          <w:tl2br w:val="none" w:color="auto" w:sz="0" w:space="0"/>
          <w:tr2bl w:val="none" w:color="auto" w:sz="0" w:space="0"/>
        </w:tcBorders>
      </w:tcPr>
    </w:tblStylePr>
    <w:tblStylePr w:type="swCell">
      <w:rPr>
        <w:color w:val="000080"/>
      </w:rPr>
      <w:tblPr/>
      <w:tcPr>
        <w:tcBorders>
          <w:top w:val="none" w:color="auto" w:sz="0" w:space="0"/>
          <w:right w:val="none" w:color="auto" w:sz="0" w:space="0"/>
          <w:tl2br w:val="none" w:color="auto" w:sz="0" w:space="0"/>
          <w:tr2bl w:val="none" w:color="auto" w:sz="0" w:space="0"/>
        </w:tcBorders>
      </w:tcPr>
    </w:tblStylePr>
  </w:style>
  <w:style w:type="table" w:styleId="Tabulkasprostorovmiefekty2">
    <w:name w:val="Table 3D effects 2"/>
    <w:basedOn w:val="Normlntabulka"/>
    <w:semiHidden/>
    <w:rsid w:val="003451DC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firstCol">
      <w:tblPr/>
      <w:tcPr>
        <w:tcBorders>
          <w:top w:val="none" w:color="auto" w:sz="0" w:space="0"/>
          <w:bottom w:val="none" w:color="auto" w:sz="0" w:space="0"/>
          <w:right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lastCol">
      <w:tblPr/>
      <w:tcPr>
        <w:tcBorders>
          <w:right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band1Horz">
      <w:tblPr/>
      <w:tcPr>
        <w:tcBorders>
          <w:top w:val="single" w:color="808080" w:sz="6" w:space="0"/>
          <w:bottom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ulkasprostorovmiefekty3">
    <w:name w:val="Table 3D effects 3"/>
    <w:basedOn w:val="Normlntabulka"/>
    <w:semiHidden/>
    <w:rsid w:val="003451DC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firstCol">
      <w:tblPr/>
      <w:tcPr>
        <w:tcBorders>
          <w:top w:val="none" w:color="auto" w:sz="0" w:space="0"/>
          <w:bottom w:val="none" w:color="auto" w:sz="0" w:space="0"/>
          <w:right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lastCol">
      <w:tblPr/>
      <w:tcPr>
        <w:tcBorders>
          <w:right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color="808080" w:sz="6" w:space="0"/>
          <w:bottom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ulkastlumenmibarvami1">
    <w:name w:val="Table Subtle 1"/>
    <w:basedOn w:val="Normlntabulka"/>
    <w:semiHidden/>
    <w:rsid w:val="003451DC"/>
    <w:tblPr>
      <w:tblStyleRowBandSize w:val="1"/>
    </w:tblPr>
    <w:tblStylePr w:type="firstRow">
      <w:tblPr/>
      <w:tcPr>
        <w:tcBorders>
          <w:top w:val="single" w:color="000000" w:sz="6" w:space="0"/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tblPr/>
      <w:tcPr>
        <w:tcBorders>
          <w:top w:val="single" w:color="000000" w:sz="12" w:space="0"/>
          <w:tl2br w:val="none" w:color="auto" w:sz="0" w:space="0"/>
          <w:tr2bl w:val="none" w:color="auto" w:sz="0" w:space="0"/>
        </w:tcBorders>
        <w:shd w:val="pct25" w:color="800080" w:fill="FFFFFF"/>
      </w:tcPr>
    </w:tblStylePr>
    <w:tblStylePr w:type="firstCol">
      <w:tblPr/>
      <w:tcPr>
        <w:tcBorders>
          <w:right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Col">
      <w:tblPr/>
      <w:tcPr>
        <w:tcBorders>
          <w:left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band1Horz"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ulkastlumenmibarvami2">
    <w:name w:val="Table Subtle 2"/>
    <w:basedOn w:val="Normlntabulka"/>
    <w:semiHidden/>
    <w:rsid w:val="003451DC"/>
    <w:tblPr>
      <w:tblBorders>
        <w:left w:val="single" w:color="000000" w:sz="6" w:space="0"/>
        <w:right w:val="single" w:color="000000" w:sz="6" w:space="0"/>
      </w:tblBorders>
    </w:tblPr>
    <w:tblStylePr w:type="firstRow"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tblPr/>
      <w:tcPr>
        <w:tcBorders>
          <w:top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firstCol">
      <w:tblPr/>
      <w:tcPr>
        <w:tcBorders>
          <w:right w:val="single" w:color="000000" w:sz="12" w:space="0"/>
          <w:tl2br w:val="none" w:color="auto" w:sz="0" w:space="0"/>
          <w:tr2bl w:val="none" w:color="auto" w:sz="0" w:space="0"/>
        </w:tcBorders>
        <w:shd w:val="pct25" w:color="008000" w:fill="FFFFFF"/>
      </w:tcPr>
    </w:tblStylePr>
    <w:tblStylePr w:type="lastCol">
      <w:tblPr/>
      <w:tcPr>
        <w:tcBorders>
          <w:left w:val="single" w:color="000000" w:sz="12" w:space="0"/>
          <w:tl2br w:val="none" w:color="auto" w:sz="0" w:space="0"/>
          <w:tr2bl w:val="none" w:color="auto" w:sz="0" w:space="0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paragraph" w:styleId="Textvbloku">
    <w:name w:val="Block Text"/>
    <w:basedOn w:val="Normln"/>
    <w:semiHidden/>
    <w:rsid w:val="003451DC"/>
    <w:pPr>
      <w:spacing w:after="120"/>
      <w:ind w:left="1440" w:right="1440"/>
    </w:pPr>
  </w:style>
  <w:style w:type="character" w:styleId="UkzkaHTML">
    <w:name w:val="HTML Sample"/>
    <w:semiHidden/>
    <w:rsid w:val="003451DC"/>
    <w:rPr>
      <w:rFonts w:ascii="Courier New" w:hAnsi="Courier New" w:cs="Courier New"/>
    </w:rPr>
  </w:style>
  <w:style w:type="table" w:styleId="Webovtabulka1">
    <w:name w:val="Table Web 1"/>
    <w:basedOn w:val="Normlntabulka"/>
    <w:semiHidden/>
    <w:rsid w:val="003451DC"/>
    <w:tblPr>
      <w:tblCellSpacing w:w="20" w:type="dxa"/>
      <w:tblBorders>
        <w:top w:val="outset" w:color="auto" w:sz="6" w:space="0"/>
        <w:left w:val="outset" w:color="auto" w:sz="6" w:space="0"/>
        <w:bottom w:val="outset" w:color="auto" w:sz="6" w:space="0"/>
        <w:right w:val="outset" w:color="auto" w:sz="6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Webovtabulka2">
    <w:name w:val="Table Web 2"/>
    <w:basedOn w:val="Normlntabulka"/>
    <w:semiHidden/>
    <w:rsid w:val="003451DC"/>
    <w:tblPr>
      <w:tblCellSpacing w:w="20" w:type="dxa"/>
      <w:tblBorders>
        <w:top w:val="inset" w:color="auto" w:sz="6" w:space="0"/>
        <w:left w:val="inset" w:color="auto" w:sz="6" w:space="0"/>
        <w:bottom w:val="inset" w:color="auto" w:sz="6" w:space="0"/>
        <w:right w:val="inset" w:color="auto" w:sz="6" w:space="0"/>
        <w:insideH w:val="inset" w:color="auto" w:sz="6" w:space="0"/>
        <w:insideV w:val="in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Webovtabulka3">
    <w:name w:val="Table Web 3"/>
    <w:basedOn w:val="Normlntabulka"/>
    <w:semiHidden/>
    <w:rsid w:val="003451DC"/>
    <w:tblPr>
      <w:tblCellSpacing w:w="20" w:type="dxa"/>
      <w:tblBorders>
        <w:top w:val="outset" w:color="auto" w:sz="24" w:space="0"/>
        <w:left w:val="outset" w:color="auto" w:sz="24" w:space="0"/>
        <w:bottom w:val="outset" w:color="auto" w:sz="24" w:space="0"/>
        <w:right w:val="outset" w:color="auto" w:sz="24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paragraph" w:styleId="Zhlavzprvy">
    <w:name w:val="Message Header"/>
    <w:basedOn w:val="Normln"/>
    <w:semiHidden/>
    <w:rsid w:val="003451DC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134" w:hanging="1134"/>
    </w:pPr>
    <w:rPr>
      <w:rFonts w:ascii="Arial" w:hAnsi="Arial" w:cs="Arial"/>
    </w:rPr>
  </w:style>
  <w:style w:type="paragraph" w:styleId="Zkladntext">
    <w:name w:val="Body Text"/>
    <w:basedOn w:val="Normln"/>
    <w:semiHidden/>
    <w:rsid w:val="003451DC"/>
    <w:pPr>
      <w:spacing w:after="120"/>
    </w:pPr>
  </w:style>
  <w:style w:type="paragraph" w:styleId="Zkladntext-prvnodsazen">
    <w:name w:val="Body Text First Indent"/>
    <w:basedOn w:val="Zkladntext"/>
    <w:semiHidden/>
    <w:rsid w:val="003451DC"/>
    <w:pPr>
      <w:ind w:firstLine="210"/>
    </w:pPr>
  </w:style>
  <w:style w:type="paragraph" w:styleId="Zkladntextodsazen">
    <w:name w:val="Body Text Indent"/>
    <w:basedOn w:val="Normln"/>
    <w:semiHidden/>
    <w:rsid w:val="003451DC"/>
    <w:pPr>
      <w:spacing w:after="120"/>
      <w:ind w:left="283"/>
    </w:pPr>
  </w:style>
  <w:style w:type="paragraph" w:styleId="Zkladntext-prvnodsazen2">
    <w:name w:val="Body Text First Indent 2"/>
    <w:basedOn w:val="Zkladntextodsazen"/>
    <w:semiHidden/>
    <w:rsid w:val="003451DC"/>
    <w:pPr>
      <w:ind w:firstLine="210"/>
    </w:pPr>
  </w:style>
  <w:style w:type="paragraph" w:styleId="Zkladntext2">
    <w:name w:val="Body Text 2"/>
    <w:basedOn w:val="Normln"/>
    <w:semiHidden/>
    <w:rsid w:val="003451DC"/>
    <w:pPr>
      <w:spacing w:after="120" w:line="480" w:lineRule="auto"/>
    </w:pPr>
  </w:style>
  <w:style w:type="paragraph" w:styleId="Zkladntext3">
    <w:name w:val="Body Text 3"/>
    <w:basedOn w:val="Normln"/>
    <w:semiHidden/>
    <w:rsid w:val="003451DC"/>
    <w:pPr>
      <w:spacing w:after="120"/>
    </w:pPr>
    <w:rPr>
      <w:sz w:val="16"/>
      <w:szCs w:val="16"/>
    </w:rPr>
  </w:style>
  <w:style w:type="paragraph" w:styleId="Zkladntextodsazen2">
    <w:name w:val="Body Text Indent 2"/>
    <w:basedOn w:val="Normln"/>
    <w:semiHidden/>
    <w:rsid w:val="003451DC"/>
    <w:pPr>
      <w:spacing w:after="120" w:line="480" w:lineRule="auto"/>
      <w:ind w:left="283"/>
    </w:pPr>
  </w:style>
  <w:style w:type="paragraph" w:styleId="Zkladntextodsazen3">
    <w:name w:val="Body Text Indent 3"/>
    <w:basedOn w:val="Normln"/>
    <w:semiHidden/>
    <w:rsid w:val="003451DC"/>
    <w:pPr>
      <w:spacing w:after="120"/>
      <w:ind w:left="283"/>
    </w:pPr>
    <w:rPr>
      <w:sz w:val="16"/>
      <w:szCs w:val="16"/>
    </w:rPr>
  </w:style>
  <w:style w:type="paragraph" w:styleId="Zvr">
    <w:name w:val="Closing"/>
    <w:basedOn w:val="Normln"/>
    <w:semiHidden/>
    <w:rsid w:val="003451DC"/>
    <w:pPr>
      <w:ind w:left="4252"/>
    </w:pPr>
  </w:style>
  <w:style w:type="paragraph" w:styleId="Zptenadresanaoblku">
    <w:name w:val="envelope return"/>
    <w:basedOn w:val="Normln"/>
    <w:semiHidden/>
    <w:rsid w:val="003451DC"/>
    <w:rPr>
      <w:rFonts w:ascii="Arial" w:hAnsi="Arial" w:cs="Arial"/>
      <w:sz w:val="20"/>
      <w:szCs w:val="20"/>
    </w:rPr>
  </w:style>
  <w:style w:type="paragraph" w:styleId="ZPVzorec--separace" w:customStyle="1">
    <w:name w:val="ZP: Vzorec -- separace"/>
    <w:basedOn w:val="ZPTabseparace"/>
    <w:rsid w:val="00C828D0"/>
    <w:pPr>
      <w:spacing w:before="0"/>
    </w:pPr>
  </w:style>
  <w:style w:type="paragraph" w:styleId="ZPTabseparace" w:customStyle="1">
    <w:name w:val="ZP: Tab. separace"/>
    <w:basedOn w:val="ZPZklad"/>
    <w:next w:val="ZPZklad"/>
    <w:rsid w:val="003C52CA"/>
    <w:pPr>
      <w:spacing w:before="280" w:line="0" w:lineRule="atLeast"/>
    </w:pPr>
    <w:rPr>
      <w:sz w:val="20"/>
    </w:rPr>
  </w:style>
  <w:style w:type="paragraph" w:styleId="ZPPopisky" w:customStyle="1">
    <w:name w:val="ZP: Popisky"/>
    <w:basedOn w:val="ZPZklad"/>
    <w:next w:val="ZPZklad"/>
    <w:rsid w:val="00857D84"/>
    <w:pPr>
      <w:keepNext/>
      <w:keepLines/>
      <w:spacing w:line="240" w:lineRule="atLeast"/>
      <w:jc w:val="left"/>
    </w:pPr>
    <w:rPr>
      <w:sz w:val="20"/>
    </w:rPr>
  </w:style>
  <w:style w:type="paragraph" w:styleId="ZPPopisektabulky" w:customStyle="1">
    <w:name w:val="ZP: Popisek tabulky"/>
    <w:basedOn w:val="ZPPopisky"/>
    <w:next w:val="ZPZklad"/>
    <w:rsid w:val="006B4A28"/>
    <w:pPr>
      <w:numPr>
        <w:numId w:val="3"/>
      </w:numPr>
      <w:tabs>
        <w:tab w:val="left" w:pos="924"/>
      </w:tabs>
      <w:spacing w:before="280" w:after="140"/>
      <w:outlineLvl w:val="4"/>
    </w:pPr>
  </w:style>
  <w:style w:type="paragraph" w:styleId="ZPPopisekobrzku" w:customStyle="1">
    <w:name w:val="ZP: Popisek obrázku"/>
    <w:basedOn w:val="ZPPopisky"/>
    <w:next w:val="ZPZklad"/>
    <w:rsid w:val="001C1F82"/>
    <w:pPr>
      <w:keepNext w:val="0"/>
      <w:numPr>
        <w:numId w:val="4"/>
      </w:numPr>
      <w:tabs>
        <w:tab w:val="left" w:pos="924"/>
      </w:tabs>
      <w:spacing w:after="280"/>
      <w:outlineLvl w:val="4"/>
    </w:pPr>
  </w:style>
  <w:style w:type="table" w:styleId="Mkatabulky">
    <w:name w:val="Table Grid"/>
    <w:basedOn w:val="Normlntabulka"/>
    <w:rsid w:val="0083198F"/>
    <w:pPr>
      <w:keepNext/>
      <w:keepLines/>
      <w:suppressAutoHyphens/>
      <w:spacing w:line="280" w:lineRule="atLeast"/>
      <w:jc w:val="center"/>
    </w:pPr>
    <w:rPr>
      <w:rFonts w:ascii="Bookman Old Style" w:hAnsi="Bookman Old Style"/>
      <w:sz w:val="24"/>
      <w:szCs w:val="24"/>
    </w:rPr>
    <w:tblPr>
      <w:jc w:val="center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rPr>
      <w:jc w:val="center"/>
    </w:trPr>
    <w:tcPr>
      <w:vAlign w:val="center"/>
    </w:tcPr>
    <w:tblStylePr w:type="firstRow">
      <w:pPr>
        <w:jc w:val="center"/>
      </w:pPr>
      <w:rPr>
        <w:rFonts w:ascii="DengXian" w:hAnsi="DengXian"/>
        <w:sz w:val="24"/>
      </w:rPr>
    </w:tblStylePr>
  </w:style>
  <w:style w:type="character" w:styleId="ZPLiteratura--jmnoautora" w:customStyle="1">
    <w:name w:val="ZP: Literatura -- jméno autora"/>
    <w:rsid w:val="00B06CB3"/>
    <w:rPr>
      <w:smallCaps/>
    </w:rPr>
  </w:style>
  <w:style w:type="character" w:styleId="ZPLiteratura--nzevdla" w:customStyle="1">
    <w:name w:val="ZP: Literatura -- název díla"/>
    <w:rsid w:val="00B06CB3"/>
    <w:rPr>
      <w:i/>
    </w:rPr>
  </w:style>
  <w:style w:type="paragraph" w:styleId="ZPLiteratura" w:customStyle="1">
    <w:name w:val="ZP: Literatura"/>
    <w:basedOn w:val="ZPZklad"/>
    <w:rsid w:val="00525AA4"/>
    <w:pPr>
      <w:spacing w:before="60"/>
      <w:ind w:left="480" w:hanging="480"/>
      <w:jc w:val="left"/>
    </w:pPr>
  </w:style>
  <w:style w:type="character" w:styleId="ZPVyznaen1" w:customStyle="1">
    <w:name w:val="ZP: Vyznačení 1"/>
    <w:rsid w:val="005253A0"/>
    <w:rPr>
      <w:i/>
    </w:rPr>
  </w:style>
  <w:style w:type="character" w:styleId="ZPVyznaen2" w:customStyle="1">
    <w:name w:val="ZP: Vyznačení 2"/>
    <w:rsid w:val="005253A0"/>
    <w:rPr>
      <w:b/>
    </w:rPr>
  </w:style>
  <w:style w:type="paragraph" w:styleId="Styl1" w:customStyle="1">
    <w:name w:val="Styl1"/>
    <w:basedOn w:val="Normln"/>
    <w:semiHidden/>
    <w:rsid w:val="008A0030"/>
    <w:pPr>
      <w:keepNext/>
      <w:keepLines/>
      <w:suppressAutoHyphens/>
    </w:pPr>
  </w:style>
  <w:style w:type="paragraph" w:styleId="ZPPodpisprohlen" w:customStyle="1">
    <w:name w:val="ZP: Podpis prohlášení"/>
    <w:basedOn w:val="ZPZklad"/>
    <w:rsid w:val="00A704DC"/>
    <w:pPr>
      <w:tabs>
        <w:tab w:val="left" w:pos="5103"/>
        <w:tab w:val="right" w:leader="dot" w:pos="8505"/>
      </w:tabs>
      <w:spacing w:before="720"/>
    </w:pPr>
  </w:style>
  <w:style w:type="character" w:styleId="ZPAnglicktext" w:customStyle="1">
    <w:name w:val="ZP: Anglický text"/>
    <w:rsid w:val="000F1C94"/>
    <w:rPr>
      <w:lang w:val="en-GB"/>
    </w:rPr>
  </w:style>
  <w:style w:type="paragraph" w:styleId="Rozvrendokumentu" w:customStyle="1">
    <w:name w:val="Rozvržení dokumentu"/>
    <w:basedOn w:val="Normln"/>
    <w:semiHidden/>
    <w:rsid w:val="005253A0"/>
    <w:pPr>
      <w:shd w:val="clear" w:color="auto" w:fill="000080"/>
    </w:pPr>
    <w:rPr>
      <w:rFonts w:ascii="Tahoma" w:hAnsi="Tahoma" w:cs="Tahoma"/>
    </w:rPr>
  </w:style>
  <w:style w:type="paragraph" w:styleId="ZPObrzek" w:customStyle="1">
    <w:name w:val="ZP: Obrázek"/>
    <w:next w:val="ZPPopisekobrzku"/>
    <w:rsid w:val="00C24A4C"/>
    <w:pPr>
      <w:keepNext/>
      <w:keepLines/>
      <w:spacing w:before="280" w:after="140"/>
      <w:jc w:val="center"/>
    </w:pPr>
    <w:rPr>
      <w:rFonts w:ascii="Bookman Old Style" w:hAnsi="Bookman Old Style"/>
      <w:sz w:val="24"/>
      <w:szCs w:val="24"/>
    </w:rPr>
  </w:style>
  <w:style w:type="paragraph" w:styleId="ZPBukatab" w:customStyle="1">
    <w:name w:val="ZP: Buňka tab."/>
    <w:basedOn w:val="ZPZklad"/>
    <w:rsid w:val="00525AA4"/>
    <w:pPr>
      <w:keepLines/>
      <w:suppressAutoHyphens/>
      <w:jc w:val="left"/>
    </w:pPr>
  </w:style>
  <w:style w:type="paragraph" w:styleId="ZPBukatab--hlavika" w:customStyle="1">
    <w:name w:val="ZP: Buňka tab. -- hlavička"/>
    <w:basedOn w:val="ZPBukatab"/>
    <w:rsid w:val="001E176F"/>
    <w:pPr>
      <w:keepNext/>
      <w:jc w:val="center"/>
    </w:pPr>
    <w:rPr>
      <w:b/>
    </w:rPr>
  </w:style>
  <w:style w:type="paragraph" w:styleId="ZPBukatab--sted" w:customStyle="1">
    <w:name w:val="ZP: Buňka tab. -- střed"/>
    <w:basedOn w:val="ZPBukatab"/>
    <w:rsid w:val="00525AA4"/>
    <w:pPr>
      <w:keepNext/>
      <w:jc w:val="center"/>
    </w:pPr>
  </w:style>
  <w:style w:type="paragraph" w:styleId="ZPZhlavvpravo" w:customStyle="1">
    <w:name w:val="ZP: Záhlaví vpravo"/>
    <w:basedOn w:val="ZPZhlavstr"/>
    <w:rsid w:val="00713C76"/>
    <w:pPr>
      <w:jc w:val="right"/>
    </w:pPr>
  </w:style>
  <w:style w:type="paragraph" w:styleId="ZPZhlavvlevo" w:customStyle="1">
    <w:name w:val="ZP: Záhlaví vlevo"/>
    <w:basedOn w:val="ZPZhlavstr"/>
    <w:link w:val="ZPZhlavvlevoChar"/>
    <w:rsid w:val="0074241C"/>
    <w:pPr>
      <w:jc w:val="left"/>
    </w:pPr>
  </w:style>
  <w:style w:type="character" w:styleId="ZPZhlavvlevoChar" w:customStyle="1">
    <w:name w:val="ZP: Záhlaví vlevo Char"/>
    <w:basedOn w:val="ZPZhlavstrChar"/>
    <w:link w:val="ZPZhlavvlevo"/>
    <w:rsid w:val="0074241C"/>
    <w:rPr>
      <w:rFonts w:ascii="Cambria" w:hAnsi="Cambria"/>
      <w:sz w:val="24"/>
      <w:szCs w:val="24"/>
    </w:rPr>
  </w:style>
  <w:style w:type="paragraph" w:styleId="ZPKlovslova--nadpis" w:customStyle="1">
    <w:name w:val="ZP: Klíčová slova -- nadpis"/>
    <w:basedOn w:val="ZPZklad"/>
    <w:rsid w:val="007E1ADE"/>
    <w:pPr>
      <w:spacing w:before="280" w:after="140"/>
      <w:jc w:val="left"/>
    </w:pPr>
    <w:rPr>
      <w:b/>
    </w:rPr>
  </w:style>
  <w:style w:type="character" w:styleId="ZPVyrovnvacznakyvtabulkch" w:customStyle="1">
    <w:name w:val="ZP: Vyrovnávací znaky v tabulkách"/>
    <w:rsid w:val="0075091C"/>
    <w:rPr>
      <w:color w:val="FFFFFF"/>
    </w:rPr>
  </w:style>
  <w:style w:type="paragraph" w:styleId="ZPZhlavtitulnlist" w:customStyle="1">
    <w:name w:val="ZP: Záhlaví titulní list"/>
    <w:basedOn w:val="ZPZhlavstr"/>
    <w:rsid w:val="00283847"/>
    <w:rPr>
      <w:b/>
      <w:sz w:val="24"/>
    </w:rPr>
  </w:style>
  <w:style w:type="paragraph" w:styleId="ZPHlavnnadpis--plohy" w:customStyle="1">
    <w:name w:val="ZP: Hlavní nadpis -- přílohy"/>
    <w:basedOn w:val="ZPHlavnnadpis"/>
    <w:next w:val="ZPZklad"/>
    <w:rsid w:val="00796B68"/>
    <w:pPr>
      <w:numPr>
        <w:numId w:val="2"/>
      </w:numPr>
    </w:pPr>
  </w:style>
  <w:style w:type="paragraph" w:styleId="ZPTextyvobrzku" w:customStyle="1">
    <w:name w:val="ZP: Texty v obrázku"/>
    <w:basedOn w:val="ZPPopisky"/>
    <w:rsid w:val="00853C55"/>
    <w:pPr>
      <w:keepNext w:val="0"/>
    </w:pPr>
  </w:style>
  <w:style w:type="paragraph" w:styleId="ZPTabulka--zdroj" w:customStyle="1">
    <w:name w:val="ZP: Tabulka -- zdroj"/>
    <w:basedOn w:val="ZPPopisky"/>
    <w:next w:val="ZPZklad"/>
    <w:qFormat/>
    <w:rsid w:val="0028594B"/>
    <w:pPr>
      <w:spacing w:before="120" w:after="240"/>
    </w:pPr>
  </w:style>
  <w:style w:type="paragraph" w:styleId="ZPPodkovnaprohlen" w:customStyle="1">
    <w:name w:val="ZP: Poděkování a prohlášení"/>
    <w:basedOn w:val="ZPZklad"/>
    <w:qFormat/>
    <w:rsid w:val="00ED6561"/>
    <w:pPr>
      <w:keepNext/>
      <w:keepLines/>
      <w:suppressAutoHyphens/>
      <w:spacing w:before="8000" w:after="140"/>
    </w:pPr>
    <w:rPr>
      <w:b/>
    </w:rPr>
  </w:style>
  <w:style w:type="paragraph" w:styleId="ZPSekce" w:customStyle="1">
    <w:name w:val="ZP: Sekce"/>
    <w:basedOn w:val="ZPVechnynadpisy"/>
    <w:next w:val="ZPZanadpisem"/>
    <w:qFormat/>
    <w:rsid w:val="00334063"/>
    <w:pPr>
      <w:numPr>
        <w:ilvl w:val="1"/>
        <w:numId w:val="5"/>
      </w:numPr>
      <w:tabs>
        <w:tab w:val="clear" w:pos="2806"/>
        <w:tab w:val="num" w:pos="680"/>
      </w:tabs>
      <w:spacing w:before="360" w:after="180" w:line="320" w:lineRule="atLeast"/>
      <w:ind w:left="680"/>
      <w:outlineLvl w:val="1"/>
    </w:pPr>
    <w:rPr>
      <w:sz w:val="28"/>
      <w:szCs w:val="28"/>
    </w:rPr>
  </w:style>
  <w:style w:type="paragraph" w:styleId="Normlnweb">
    <w:name w:val="Normal (Web)"/>
    <w:basedOn w:val="Normln"/>
    <w:uiPriority w:val="99"/>
    <w:unhideWhenUsed/>
    <w:rsid w:val="00E62336"/>
    <w:pPr>
      <w:spacing w:before="100" w:beforeAutospacing="1" w:after="100" w:afterAutospacing="1"/>
    </w:pPr>
    <w:rPr>
      <w:rFonts w:eastAsiaTheme="minorEastAsia"/>
    </w:rPr>
  </w:style>
  <w:style w:type="character" w:styleId="ZPZobrazstyl" w:customStyle="1">
    <w:name w:val="ZP: Zobraz styl"/>
    <w:uiPriority w:val="1"/>
    <w:rsid w:val="004272FE"/>
    <w:rPr>
      <w:i/>
    </w:rPr>
  </w:style>
  <w:style w:type="paragraph" w:styleId="Odstavecseseznamem">
    <w:name w:val="List Paragraph"/>
    <w:basedOn w:val="Normln"/>
    <w:uiPriority w:val="34"/>
    <w:rsid w:val="00C52DB1"/>
    <w:pPr>
      <w:ind w:left="720"/>
      <w:contextualSpacing/>
    </w:pPr>
  </w:style>
  <w:style w:type="paragraph" w:styleId="Nadpisobsahu">
    <w:name w:val="TOC Heading"/>
    <w:basedOn w:val="Nadpis1"/>
    <w:next w:val="Normln"/>
    <w:uiPriority w:val="39"/>
    <w:unhideWhenUsed/>
    <w:qFormat/>
    <w:rsid w:val="004162AA"/>
    <w:pPr>
      <w:keepLines/>
      <w:spacing w:after="0" w:line="259" w:lineRule="auto"/>
      <w:outlineLvl w:val="9"/>
    </w:pPr>
    <w:rPr>
      <w:rFonts w:asciiTheme="majorHAnsi" w:hAnsiTheme="majorHAnsi" w:eastAsiaTheme="majorEastAsia" w:cstheme="majorBidi"/>
      <w:b w:val="0"/>
      <w:bCs w:val="0"/>
      <w:color w:val="2E74B5" w:themeColor="accent1" w:themeShade="BF"/>
      <w:kern w:val="0"/>
    </w:rPr>
  </w:style>
  <w:style w:type="character" w:styleId="Hypertextovodkaz">
    <w:name w:val="Hyperlink"/>
    <w:basedOn w:val="Standardnpsmoodstavce"/>
    <w:uiPriority w:val="99"/>
    <w:unhideWhenUsed/>
    <w:rsid w:val="004162A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358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57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92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0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9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37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9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24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02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53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0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9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34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84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0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2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30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3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9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8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9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3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1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9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5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07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4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1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56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header" Target="header4.xml" Id="rId13" /><Relationship Type="http://schemas.openxmlformats.org/officeDocument/2006/relationships/image" Target="media/image5.png" Id="rId1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header" Target="header3.xml" Id="rId12" /><Relationship Type="http://schemas.openxmlformats.org/officeDocument/2006/relationships/image" Target="media/image4.png" Id="rId17" /><Relationship Type="http://schemas.openxmlformats.org/officeDocument/2006/relationships/theme" Target="theme/theme1.xml" Id="rId25" /><Relationship Type="http://schemas.openxmlformats.org/officeDocument/2006/relationships/numbering" Target="numbering.xml" Id="rId2" /><Relationship Type="http://schemas.openxmlformats.org/officeDocument/2006/relationships/image" Target="media/image7.png" Id="rId20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footer" Target="footer2.xml" Id="rId11" /><Relationship Type="http://schemas.openxmlformats.org/officeDocument/2006/relationships/fontTable" Target="fontTable.xml" Id="rId24" /><Relationship Type="http://schemas.openxmlformats.org/officeDocument/2006/relationships/webSettings" Target="webSettings.xml" Id="rId5" /><Relationship Type="http://schemas.openxmlformats.org/officeDocument/2006/relationships/header" Target="header6.xml" Id="rId23" /><Relationship Type="http://schemas.openxmlformats.org/officeDocument/2006/relationships/header" Target="header2.xml" Id="rId10" /><Relationship Type="http://schemas.openxmlformats.org/officeDocument/2006/relationships/image" Target="media/image6.png" Id="rId19" /><Relationship Type="http://schemas.openxmlformats.org/officeDocument/2006/relationships/settings" Target="settings.xml" Id="rId4" /><Relationship Type="http://schemas.openxmlformats.org/officeDocument/2006/relationships/footer" Target="footer1.xml" Id="rId9" /><Relationship Type="http://schemas.openxmlformats.org/officeDocument/2006/relationships/image" Target="media/image1.jpg" Id="rId14" /><Relationship Type="http://schemas.openxmlformats.org/officeDocument/2006/relationships/header" Target="header5.xml" Id="rId22" /><Relationship Type="http://schemas.openxmlformats.org/officeDocument/2006/relationships/header" Target="header7.xml" Id="R1a07c38b37af4777" /><Relationship Type="http://schemas.openxmlformats.org/officeDocument/2006/relationships/header" Target="header8.xml" Id="Rd98f45bbb27e41cf" /><Relationship Type="http://schemas.openxmlformats.org/officeDocument/2006/relationships/footer" Target="footer3.xml" Id="R4409186b59134e43" /><Relationship Type="http://schemas.openxmlformats.org/officeDocument/2006/relationships/footer" Target="footer4.xml" Id="R040b8f8d09424d99" /><Relationship Type="http://schemas.openxmlformats.org/officeDocument/2006/relationships/header" Target="header9.xml" Id="R76275cb548bf4e44" /><Relationship Type="http://schemas.openxmlformats.org/officeDocument/2006/relationships/header" Target="headera.xml" Id="Rc8c12a7ce0d44b30" /><Relationship Type="http://schemas.openxmlformats.org/officeDocument/2006/relationships/footer" Target="footer5.xml" Id="R1505801e2f0544d7" /><Relationship Type="http://schemas.openxmlformats.org/officeDocument/2006/relationships/footer" Target="footer6.xml" Id="R08e46e8924dd4d02" /><Relationship Type="http://schemas.openxmlformats.org/officeDocument/2006/relationships/image" Target="/media/image2.jpg" Id="Re0d16d5a443b437a" /><Relationship Type="http://schemas.openxmlformats.org/officeDocument/2006/relationships/image" Target="/media/image8.png" Id="Rd4a850a1d19746f4" /><Relationship Type="http://schemas.openxmlformats.org/officeDocument/2006/relationships/image" Target="/media/image9.png" Id="Rd38acc1097f74b08" /><Relationship Type="http://schemas.openxmlformats.org/officeDocument/2006/relationships/footer" Target="footer7.xml" Id="Ra36d85c856cf46ce" /><Relationship Type="http://schemas.openxmlformats.org/officeDocument/2006/relationships/footer" Target="footer8.xml" Id="R90e0ce4399dd4ee3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vyuka\baksem\bakprace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– první prvek a datum" Version="1987">
  <b:Source>
    <b:Tag>Ryb11</b:Tag>
    <b:SourceType>Book</b:SourceType>
    <b:Guid>{DD0DF614-B585-4599-8BFC-82A67405E85E}</b:Guid>
    <b:Author>
      <b:Author>
        <b:NameList>
          <b:Person>
            <b:Last>Rybička</b:Last>
            <b:First>Jiří</b:First>
          </b:Person>
          <b:Person>
            <b:Last>Čačková</b:Last>
            <b:First>Petra</b:First>
          </b:Person>
          <b:Person>
            <b:Last>Přichystal</b:Last>
            <b:First>Jan</b:First>
          </b:Person>
        </b:NameList>
      </b:Author>
    </b:Author>
    <b:Title>Průvodce tvorbou dokumentů</b:Title>
    <b:Year>2011</b:Year>
    <b:City>Bučovice</b:City>
    <b:Publisher>Martin Stříž</b:Publisher>
    <b:StandardNumber>ISBN 978-80-77889-78-X</b:StandardNumber>
    <b:RefOrder>1</b:RefOrder>
  </b:Source>
</b:Sources>
</file>

<file path=customXml/itemProps1.xml><?xml version="1.0" encoding="utf-8"?>
<ds:datastoreItem xmlns:ds="http://schemas.openxmlformats.org/officeDocument/2006/customXml" ds:itemID="{47B15F8D-AF08-4218-BE69-C3604056BC41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bakprace.dot</ap:Template>
  <ap:Application>Microsoft Word for the web</ap:Application>
  <ap:DocSecurity>0</ap:DocSecurity>
  <ap:ScaleCrop>false</ap:ScaleCrop>
  <ap:Company>MJ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Název práce</dc:title>
  <dc:subject/>
  <dc:creator>Jirka</dc:creator>
  <keywords/>
  <lastModifiedBy>Ondřej Hrachovina</lastModifiedBy>
  <revision>178</revision>
  <lastPrinted>1900-01-01T08:00:00.0000000Z</lastPrinted>
  <dcterms:created xsi:type="dcterms:W3CDTF">2024-10-21T23:38:00.0000000Z</dcterms:created>
  <dcterms:modified xsi:type="dcterms:W3CDTF">2024-11-04T14:26:49.4317188Z</dcterms:modified>
</coreProperties>
</file>